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B52B6" w14:textId="05D0EA04" w:rsidR="00A52B0B" w:rsidRPr="00A565D2" w:rsidRDefault="00A565D2" w:rsidP="00514845">
      <w:pPr>
        <w:pStyle w:val="Amkerplacering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AAE591F" wp14:editId="46F3A38A">
            <wp:simplePos x="0" y="0"/>
            <wp:positionH relativeFrom="page">
              <wp:posOffset>6730365</wp:posOffset>
            </wp:positionH>
            <wp:positionV relativeFrom="page">
              <wp:posOffset>359410</wp:posOffset>
            </wp:positionV>
            <wp:extent cx="469265" cy="2816225"/>
            <wp:effectExtent l="0" t="0" r="6985" b="3175"/>
            <wp:wrapNone/>
            <wp:docPr id="39206383" name="LogoPicture" descr="Albertslund Kommune, By- Kultur- Miljø &amp; Beskæftigelse, Kultur- Fritid &amp; Ejendomme, Kultur &amp; Fritid - Stab" title="Albertslund Kommu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06383" name="LogoPicture" descr="Albertslund Kommune, By- Kultur- Miljø &amp; Beskæftigelse, Kultur- Fritid &amp; Ejendomme, Kultur &amp; Fritid - Stab" title="Albertslund Kommun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2B0B" w:rsidRPr="00A565D2">
        <w:tab/>
      </w:r>
    </w:p>
    <w:tbl>
      <w:tblPr>
        <w:tblStyle w:val="Tabel-Gitter"/>
        <w:tblpPr w:vertAnchor="page" w:horzAnchor="page" w:tblpX="8790" w:tblpY="550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dtagerinformation"/>
        <w:tblDescription w:val="Modtagerinformation"/>
      </w:tblPr>
      <w:tblGrid>
        <w:gridCol w:w="2948"/>
      </w:tblGrid>
      <w:tr w:rsidR="000C1258" w:rsidRPr="00A565D2" w14:paraId="799A1B48" w14:textId="77777777" w:rsidTr="000D334C">
        <w:trPr>
          <w:trHeight w:val="1531"/>
        </w:trPr>
        <w:tc>
          <w:tcPr>
            <w:tcW w:w="2948" w:type="dxa"/>
          </w:tcPr>
          <w:p w14:paraId="7BEF64B4" w14:textId="77777777" w:rsidR="00A565D2" w:rsidRPr="00A565D2" w:rsidRDefault="00A565D2" w:rsidP="00A565D2">
            <w:pPr>
              <w:pStyle w:val="Template-Adresse"/>
              <w:rPr>
                <w:rFonts w:cs="Arial"/>
                <w:szCs w:val="20"/>
              </w:rPr>
            </w:pPr>
            <w:r w:rsidRPr="00A565D2">
              <w:rPr>
                <w:rFonts w:cs="Arial"/>
                <w:szCs w:val="20"/>
              </w:rPr>
              <w:t>Dato: 2. september 2026</w:t>
            </w:r>
          </w:p>
          <w:p w14:paraId="3E3D07DC" w14:textId="77777777" w:rsidR="00A565D2" w:rsidRPr="00A565D2" w:rsidRDefault="00A565D2" w:rsidP="00A565D2">
            <w:pPr>
              <w:pStyle w:val="Template-Adresse"/>
              <w:rPr>
                <w:rFonts w:cs="Arial"/>
                <w:szCs w:val="20"/>
              </w:rPr>
            </w:pPr>
            <w:r w:rsidRPr="00A565D2">
              <w:rPr>
                <w:rFonts w:cs="Arial"/>
                <w:szCs w:val="20"/>
              </w:rPr>
              <w:t xml:space="preserve">Sags nr.: </w:t>
            </w:r>
          </w:p>
          <w:p w14:paraId="1446C256" w14:textId="69F398A7" w:rsidR="000C1258" w:rsidRPr="00A565D2" w:rsidRDefault="00A565D2" w:rsidP="00A565D2">
            <w:pPr>
              <w:pStyle w:val="Template-Adresse"/>
              <w:rPr>
                <w:szCs w:val="20"/>
              </w:rPr>
            </w:pPr>
            <w:r w:rsidRPr="00A565D2">
              <w:rPr>
                <w:rFonts w:cs="Arial"/>
                <w:szCs w:val="20"/>
              </w:rPr>
              <w:t>Sagsbehandler: toq</w:t>
            </w:r>
          </w:p>
        </w:tc>
      </w:tr>
    </w:tbl>
    <w:p w14:paraId="28158248" w14:textId="77777777" w:rsidR="00653DD8" w:rsidRPr="00A565D2" w:rsidRDefault="00653DD8" w:rsidP="00653DD8">
      <w:pPr>
        <w:pStyle w:val="Notat"/>
      </w:pPr>
      <w:r w:rsidRPr="00A565D2">
        <w:t>Notat</w:t>
      </w:r>
    </w:p>
    <w:p w14:paraId="5C33D800" w14:textId="77777777" w:rsidR="000C1258" w:rsidRPr="00A565D2" w:rsidRDefault="000C1258" w:rsidP="00FC0CEA">
      <w:pPr>
        <w:spacing w:after="0" w:line="20" w:lineRule="exact"/>
        <w:rPr>
          <w:szCs w:val="20"/>
        </w:rPr>
      </w:pPr>
    </w:p>
    <w:p w14:paraId="4E3EB0A5" w14:textId="77777777" w:rsidR="00A565D2" w:rsidRPr="00A565D2" w:rsidRDefault="00A565D2" w:rsidP="00A565D2">
      <w:pPr>
        <w:spacing w:after="0"/>
        <w:rPr>
          <w:b/>
          <w:bCs/>
          <w:sz w:val="28"/>
          <w:szCs w:val="28"/>
        </w:rPr>
      </w:pPr>
      <w:r w:rsidRPr="00A565D2">
        <w:rPr>
          <w:b/>
          <w:bCs/>
          <w:sz w:val="28"/>
          <w:szCs w:val="28"/>
        </w:rPr>
        <w:t>Brugerrådet Kultur+</w:t>
      </w:r>
    </w:p>
    <w:p w14:paraId="560B91CA" w14:textId="3FBBD5E9" w:rsidR="00A565D2" w:rsidRDefault="00A565D2" w:rsidP="00A565D2">
      <w:pPr>
        <w:spacing w:after="0"/>
        <w:rPr>
          <w:szCs w:val="20"/>
        </w:rPr>
      </w:pPr>
      <w:r>
        <w:rPr>
          <w:szCs w:val="20"/>
        </w:rPr>
        <w:t xml:space="preserve">Dagsorden d. </w:t>
      </w:r>
      <w:proofErr w:type="gramStart"/>
      <w:r>
        <w:rPr>
          <w:szCs w:val="20"/>
        </w:rPr>
        <w:t>7</w:t>
      </w:r>
      <w:proofErr w:type="gramEnd"/>
      <w:r>
        <w:rPr>
          <w:szCs w:val="20"/>
        </w:rPr>
        <w:t xml:space="preserve"> september 2026</w:t>
      </w:r>
    </w:p>
    <w:p w14:paraId="24762B4E" w14:textId="1D3BCB57" w:rsidR="00566BAC" w:rsidRDefault="00566BAC" w:rsidP="00A565D2">
      <w:pPr>
        <w:spacing w:after="0"/>
        <w:rPr>
          <w:szCs w:val="20"/>
        </w:rPr>
      </w:pPr>
      <w:r>
        <w:rPr>
          <w:szCs w:val="20"/>
        </w:rPr>
        <w:t>Lokale 20 kl. 16-17.30</w:t>
      </w:r>
    </w:p>
    <w:p w14:paraId="354F8C15" w14:textId="77777777" w:rsidR="00A565D2" w:rsidRPr="00A565D2" w:rsidRDefault="00A565D2" w:rsidP="00A565D2">
      <w:pPr>
        <w:spacing w:after="0"/>
        <w:rPr>
          <w:szCs w:val="20"/>
        </w:rPr>
      </w:pPr>
    </w:p>
    <w:p w14:paraId="2CD10676" w14:textId="47BDC165" w:rsidR="00A565D2" w:rsidRPr="00A565D2" w:rsidRDefault="00A565D2" w:rsidP="00A565D2">
      <w:pPr>
        <w:spacing w:after="0"/>
        <w:rPr>
          <w:szCs w:val="20"/>
        </w:rPr>
      </w:pPr>
      <w:r w:rsidRPr="00A565D2">
        <w:rPr>
          <w:szCs w:val="20"/>
        </w:rPr>
        <w:t xml:space="preserve">Afbud: </w:t>
      </w:r>
    </w:p>
    <w:p w14:paraId="69F1A46C" w14:textId="12884247" w:rsidR="00A565D2" w:rsidRPr="00A565D2" w:rsidRDefault="00A565D2" w:rsidP="00A565D2">
      <w:pPr>
        <w:spacing w:after="0"/>
        <w:rPr>
          <w:szCs w:val="20"/>
        </w:rPr>
      </w:pPr>
      <w:r w:rsidRPr="00A565D2">
        <w:rPr>
          <w:szCs w:val="20"/>
        </w:rPr>
        <w:t xml:space="preserve">Referent: </w:t>
      </w:r>
    </w:p>
    <w:p w14:paraId="763DAEFA" w14:textId="18833E62" w:rsidR="00A565D2" w:rsidRDefault="00A565D2" w:rsidP="00A565D2">
      <w:pPr>
        <w:pStyle w:val="Listeafsnit"/>
        <w:numPr>
          <w:ilvl w:val="0"/>
          <w:numId w:val="1"/>
        </w:numPr>
        <w:spacing w:after="0"/>
        <w:rPr>
          <w:szCs w:val="20"/>
        </w:rPr>
      </w:pPr>
      <w:r w:rsidRPr="00A565D2">
        <w:rPr>
          <w:szCs w:val="20"/>
        </w:rPr>
        <w:t>Status på huset – orienteringspunkter fra forvaltningen</w:t>
      </w:r>
    </w:p>
    <w:p w14:paraId="482B6B04" w14:textId="77777777" w:rsidR="00A565D2" w:rsidRDefault="00A565D2" w:rsidP="00A565D2">
      <w:pPr>
        <w:pStyle w:val="Listeafsnit"/>
        <w:numPr>
          <w:ilvl w:val="1"/>
          <w:numId w:val="1"/>
        </w:numPr>
        <w:spacing w:after="0"/>
        <w:rPr>
          <w:szCs w:val="20"/>
        </w:rPr>
      </w:pPr>
      <w:r>
        <w:rPr>
          <w:szCs w:val="20"/>
        </w:rPr>
        <w:t>Sæsonfordeling 2027/2029</w:t>
      </w:r>
    </w:p>
    <w:p w14:paraId="4FCECF7F" w14:textId="1DC04963" w:rsidR="00EB0FCB" w:rsidRDefault="00EB0FCB" w:rsidP="00A565D2">
      <w:pPr>
        <w:pStyle w:val="Listeafsnit"/>
        <w:numPr>
          <w:ilvl w:val="1"/>
          <w:numId w:val="1"/>
        </w:numPr>
        <w:spacing w:after="0"/>
        <w:rPr>
          <w:szCs w:val="20"/>
        </w:rPr>
      </w:pPr>
      <w:r>
        <w:rPr>
          <w:szCs w:val="20"/>
        </w:rPr>
        <w:t>Frivillig fredag</w:t>
      </w:r>
    </w:p>
    <w:p w14:paraId="53139991" w14:textId="0BDEFEEF" w:rsidR="00EB0FCB" w:rsidRDefault="00EB0FCB" w:rsidP="00A565D2">
      <w:pPr>
        <w:pStyle w:val="Listeafsnit"/>
        <w:numPr>
          <w:ilvl w:val="1"/>
          <w:numId w:val="1"/>
        </w:numPr>
        <w:spacing w:after="0"/>
        <w:rPr>
          <w:szCs w:val="20"/>
        </w:rPr>
      </w:pPr>
      <w:r>
        <w:rPr>
          <w:szCs w:val="20"/>
        </w:rPr>
        <w:t>Døre må ikke blokeres</w:t>
      </w:r>
    </w:p>
    <w:p w14:paraId="2364CF3C" w14:textId="6288B8C8" w:rsidR="00EB0FCB" w:rsidRDefault="00EB0FCB" w:rsidP="00A565D2">
      <w:pPr>
        <w:pStyle w:val="Listeafsnit"/>
        <w:numPr>
          <w:ilvl w:val="1"/>
          <w:numId w:val="1"/>
        </w:numPr>
        <w:spacing w:after="0"/>
        <w:rPr>
          <w:szCs w:val="20"/>
        </w:rPr>
      </w:pPr>
      <w:r>
        <w:rPr>
          <w:szCs w:val="20"/>
        </w:rPr>
        <w:t xml:space="preserve">Paller/opbevaring </w:t>
      </w:r>
    </w:p>
    <w:p w14:paraId="6A3E597A" w14:textId="056E0BA0" w:rsidR="00EB0FCB" w:rsidRDefault="00EB0FCB" w:rsidP="00A565D2">
      <w:pPr>
        <w:pStyle w:val="Listeafsnit"/>
        <w:numPr>
          <w:ilvl w:val="1"/>
          <w:numId w:val="1"/>
        </w:numPr>
        <w:spacing w:after="0"/>
        <w:rPr>
          <w:szCs w:val="20"/>
        </w:rPr>
      </w:pPr>
      <w:r>
        <w:rPr>
          <w:szCs w:val="20"/>
        </w:rPr>
        <w:t xml:space="preserve">Informationsmøde d. </w:t>
      </w:r>
      <w:proofErr w:type="gramStart"/>
      <w:r>
        <w:rPr>
          <w:szCs w:val="20"/>
        </w:rPr>
        <w:t>8</w:t>
      </w:r>
      <w:proofErr w:type="gramEnd"/>
      <w:r>
        <w:rPr>
          <w:szCs w:val="20"/>
        </w:rPr>
        <w:t xml:space="preserve"> oktober</w:t>
      </w:r>
    </w:p>
    <w:p w14:paraId="536E8FF3" w14:textId="109238BE" w:rsidR="0063740C" w:rsidRDefault="0063740C" w:rsidP="00A565D2">
      <w:pPr>
        <w:pStyle w:val="Listeafsnit"/>
        <w:numPr>
          <w:ilvl w:val="1"/>
          <w:numId w:val="1"/>
        </w:numPr>
        <w:spacing w:after="0"/>
        <w:rPr>
          <w:szCs w:val="20"/>
        </w:rPr>
      </w:pPr>
      <w:r>
        <w:rPr>
          <w:szCs w:val="20"/>
        </w:rPr>
        <w:t>Vandskade</w:t>
      </w:r>
      <w:r w:rsidR="009E659B">
        <w:rPr>
          <w:szCs w:val="20"/>
        </w:rPr>
        <w:t xml:space="preserve">r – </w:t>
      </w:r>
    </w:p>
    <w:p w14:paraId="6B9D7FCB" w14:textId="786C19EB" w:rsidR="00DA1939" w:rsidRDefault="00DA1939" w:rsidP="00A565D2">
      <w:pPr>
        <w:pStyle w:val="Listeafsnit"/>
        <w:numPr>
          <w:ilvl w:val="1"/>
          <w:numId w:val="1"/>
        </w:numPr>
        <w:spacing w:after="0"/>
        <w:rPr>
          <w:szCs w:val="20"/>
        </w:rPr>
      </w:pPr>
      <w:r>
        <w:rPr>
          <w:szCs w:val="20"/>
        </w:rPr>
        <w:t>Kb orientering om navn</w:t>
      </w:r>
    </w:p>
    <w:p w14:paraId="21F4449D" w14:textId="182BDBDC" w:rsidR="00A440F4" w:rsidRDefault="00A440F4" w:rsidP="00A565D2">
      <w:pPr>
        <w:pStyle w:val="Listeafsnit"/>
        <w:numPr>
          <w:ilvl w:val="1"/>
          <w:numId w:val="1"/>
        </w:numPr>
        <w:spacing w:after="0"/>
        <w:rPr>
          <w:szCs w:val="20"/>
        </w:rPr>
      </w:pPr>
      <w:r>
        <w:rPr>
          <w:szCs w:val="20"/>
        </w:rPr>
        <w:t xml:space="preserve">Lukning af strøm </w:t>
      </w:r>
      <w:r w:rsidR="0051169D">
        <w:rPr>
          <w:szCs w:val="20"/>
        </w:rPr>
        <w:t>d. 23. og 24 september</w:t>
      </w:r>
    </w:p>
    <w:p w14:paraId="40A2773C" w14:textId="5A9C9795" w:rsidR="00227BB7" w:rsidRDefault="00227BB7" w:rsidP="00A565D2">
      <w:pPr>
        <w:pStyle w:val="Listeafsnit"/>
        <w:numPr>
          <w:ilvl w:val="1"/>
          <w:numId w:val="1"/>
        </w:numPr>
        <w:spacing w:after="0"/>
        <w:rPr>
          <w:szCs w:val="20"/>
        </w:rPr>
      </w:pPr>
      <w:r>
        <w:rPr>
          <w:szCs w:val="20"/>
        </w:rPr>
        <w:t>Standard</w:t>
      </w:r>
      <w:r w:rsidR="00CE2D6C">
        <w:rPr>
          <w:szCs w:val="20"/>
        </w:rPr>
        <w:t>opstilling</w:t>
      </w:r>
      <w:r w:rsidR="00FF6F02">
        <w:rPr>
          <w:szCs w:val="20"/>
        </w:rPr>
        <w:t xml:space="preserve"> i lokalerne</w:t>
      </w:r>
    </w:p>
    <w:p w14:paraId="4C81E10B" w14:textId="07879214" w:rsidR="00CE2D6C" w:rsidRDefault="00CE2D6C" w:rsidP="00A565D2">
      <w:pPr>
        <w:pStyle w:val="Listeafsnit"/>
        <w:numPr>
          <w:ilvl w:val="1"/>
          <w:numId w:val="1"/>
        </w:numPr>
        <w:spacing w:after="0"/>
        <w:rPr>
          <w:szCs w:val="20"/>
        </w:rPr>
      </w:pPr>
      <w:r>
        <w:rPr>
          <w:szCs w:val="20"/>
        </w:rPr>
        <w:t xml:space="preserve">Overvågning </w:t>
      </w:r>
      <w:r w:rsidR="006D64E3">
        <w:rPr>
          <w:szCs w:val="20"/>
        </w:rPr>
        <w:t>af lokale 3 og lokale 4</w:t>
      </w:r>
    </w:p>
    <w:p w14:paraId="486B0F43" w14:textId="70EB1452" w:rsidR="00A565D2" w:rsidRDefault="00A565D2" w:rsidP="00A565D2">
      <w:pPr>
        <w:pStyle w:val="Listeafsnit"/>
        <w:numPr>
          <w:ilvl w:val="0"/>
          <w:numId w:val="1"/>
        </w:numPr>
        <w:spacing w:after="0"/>
        <w:rPr>
          <w:szCs w:val="20"/>
        </w:rPr>
      </w:pPr>
      <w:r>
        <w:rPr>
          <w:szCs w:val="20"/>
        </w:rPr>
        <w:t>Nyt navn til huset (samlet brugergruppe)</w:t>
      </w:r>
    </w:p>
    <w:p w14:paraId="2D8837D8" w14:textId="77777777" w:rsidR="00A565D2" w:rsidRPr="00A565D2" w:rsidRDefault="00A565D2" w:rsidP="00A565D2">
      <w:pPr>
        <w:pStyle w:val="Listeafsnit"/>
        <w:spacing w:after="0"/>
        <w:ind w:left="1440"/>
        <w:rPr>
          <w:szCs w:val="20"/>
        </w:rPr>
      </w:pPr>
    </w:p>
    <w:p w14:paraId="03BD8425" w14:textId="582FBC21" w:rsidR="00A565D2" w:rsidRDefault="00A565D2" w:rsidP="00A565D2">
      <w:pPr>
        <w:pStyle w:val="Listeafsnit"/>
        <w:numPr>
          <w:ilvl w:val="0"/>
          <w:numId w:val="1"/>
        </w:numPr>
        <w:spacing w:after="0"/>
        <w:rPr>
          <w:szCs w:val="20"/>
        </w:rPr>
      </w:pPr>
      <w:r>
        <w:rPr>
          <w:szCs w:val="20"/>
        </w:rPr>
        <w:t>Arbejdsgruppe – lokale 8 – hvor langt er I?</w:t>
      </w:r>
    </w:p>
    <w:p w14:paraId="5EF89E88" w14:textId="6915C7DA" w:rsidR="00A565D2" w:rsidRDefault="00A565D2" w:rsidP="00A565D2">
      <w:pPr>
        <w:pStyle w:val="Listeafsnit"/>
        <w:numPr>
          <w:ilvl w:val="0"/>
          <w:numId w:val="1"/>
        </w:numPr>
        <w:spacing w:after="0"/>
        <w:rPr>
          <w:szCs w:val="20"/>
        </w:rPr>
      </w:pPr>
      <w:r>
        <w:rPr>
          <w:szCs w:val="20"/>
        </w:rPr>
        <w:t>Forslag – ny arbejdsgruppe for lokale 6 (Frivilligcenter Albertslund)</w:t>
      </w:r>
    </w:p>
    <w:p w14:paraId="09BDB723" w14:textId="371B538A" w:rsidR="00A565D2" w:rsidRDefault="00A565D2" w:rsidP="00A565D2">
      <w:pPr>
        <w:pStyle w:val="Listeafsnit"/>
        <w:numPr>
          <w:ilvl w:val="0"/>
          <w:numId w:val="1"/>
        </w:numPr>
        <w:spacing w:after="0"/>
        <w:rPr>
          <w:szCs w:val="20"/>
        </w:rPr>
      </w:pPr>
      <w:r>
        <w:rPr>
          <w:szCs w:val="20"/>
        </w:rPr>
        <w:t>Forslag – Ny arbejdsgruppe – fællesarealer (Frivilligcenter Albertslund)</w:t>
      </w:r>
    </w:p>
    <w:p w14:paraId="4F2BDD41" w14:textId="5A91BA6F" w:rsidR="000E098E" w:rsidRDefault="000E098E" w:rsidP="00A565D2">
      <w:pPr>
        <w:pStyle w:val="Listeafsnit"/>
        <w:numPr>
          <w:ilvl w:val="0"/>
          <w:numId w:val="1"/>
        </w:numPr>
        <w:spacing w:after="0"/>
        <w:rPr>
          <w:szCs w:val="20"/>
        </w:rPr>
      </w:pPr>
      <w:r>
        <w:rPr>
          <w:szCs w:val="20"/>
        </w:rPr>
        <w:t xml:space="preserve">Forslag – arbejdsgruppe, synliggørelse af husregler (Røde kors) </w:t>
      </w:r>
    </w:p>
    <w:p w14:paraId="4D7BBFC2" w14:textId="74E34DC8" w:rsidR="00A565D2" w:rsidRDefault="00A565D2" w:rsidP="00A565D2">
      <w:pPr>
        <w:pStyle w:val="Listeafsnit"/>
        <w:numPr>
          <w:ilvl w:val="0"/>
          <w:numId w:val="1"/>
        </w:numPr>
        <w:spacing w:after="0"/>
        <w:rPr>
          <w:szCs w:val="20"/>
        </w:rPr>
      </w:pPr>
      <w:r>
        <w:rPr>
          <w:szCs w:val="20"/>
        </w:rPr>
        <w:t xml:space="preserve">Fordeling af møbler som grundlag for finansiering af Nordea-fondens bevilling. </w:t>
      </w:r>
    </w:p>
    <w:p w14:paraId="37DD1F51" w14:textId="44416ED7" w:rsidR="00A565D2" w:rsidRDefault="00A565D2" w:rsidP="00A565D2">
      <w:pPr>
        <w:pStyle w:val="Listeafsnit"/>
        <w:numPr>
          <w:ilvl w:val="0"/>
          <w:numId w:val="1"/>
        </w:numPr>
        <w:spacing w:after="0"/>
        <w:rPr>
          <w:szCs w:val="20"/>
        </w:rPr>
      </w:pPr>
      <w:r>
        <w:rPr>
          <w:szCs w:val="20"/>
        </w:rPr>
        <w:t>Lokalereservation (Røde Kors)</w:t>
      </w:r>
    </w:p>
    <w:p w14:paraId="4D0397CF" w14:textId="7B1B0582" w:rsidR="000E098E" w:rsidRPr="00A565D2" w:rsidRDefault="000E098E" w:rsidP="00A565D2">
      <w:pPr>
        <w:pStyle w:val="Listeafsnit"/>
        <w:numPr>
          <w:ilvl w:val="0"/>
          <w:numId w:val="1"/>
        </w:numPr>
        <w:spacing w:after="0"/>
        <w:rPr>
          <w:szCs w:val="20"/>
        </w:rPr>
      </w:pPr>
      <w:r>
        <w:rPr>
          <w:szCs w:val="20"/>
        </w:rPr>
        <w:t xml:space="preserve">evt. </w:t>
      </w:r>
    </w:p>
    <w:p w14:paraId="6441D9CA" w14:textId="77777777" w:rsidR="00653DD8" w:rsidRDefault="00653DD8" w:rsidP="00C278AF">
      <w:pPr>
        <w:spacing w:after="0"/>
        <w:rPr>
          <w:szCs w:val="20"/>
        </w:rPr>
      </w:pPr>
    </w:p>
    <w:p w14:paraId="01C55A5A" w14:textId="5AD77D84" w:rsidR="0066242F" w:rsidRPr="00907065" w:rsidRDefault="008E7288" w:rsidP="00C278AF">
      <w:pPr>
        <w:spacing w:after="0"/>
        <w:rPr>
          <w:szCs w:val="20"/>
        </w:rPr>
      </w:pPr>
      <w:r w:rsidRPr="00907065">
        <w:rPr>
          <w:szCs w:val="20"/>
        </w:rPr>
        <w:t>Henny</w:t>
      </w:r>
      <w:r w:rsidR="002D07C6">
        <w:rPr>
          <w:szCs w:val="20"/>
        </w:rPr>
        <w:t xml:space="preserve"> (Røde Kors)</w:t>
      </w:r>
      <w:r w:rsidRPr="00907065">
        <w:rPr>
          <w:szCs w:val="20"/>
        </w:rPr>
        <w:t>, Fati</w:t>
      </w:r>
      <w:r w:rsidR="007605A8" w:rsidRPr="00907065">
        <w:rPr>
          <w:szCs w:val="20"/>
        </w:rPr>
        <w:t>ma</w:t>
      </w:r>
      <w:r w:rsidR="002D07C6">
        <w:rPr>
          <w:szCs w:val="20"/>
        </w:rPr>
        <w:t xml:space="preserve"> (Jobcenter)</w:t>
      </w:r>
      <w:r w:rsidR="007605A8" w:rsidRPr="00907065">
        <w:rPr>
          <w:szCs w:val="20"/>
        </w:rPr>
        <w:t xml:space="preserve">, </w:t>
      </w:r>
      <w:r w:rsidR="000A51E2" w:rsidRPr="00907065">
        <w:rPr>
          <w:szCs w:val="20"/>
        </w:rPr>
        <w:t>Signe</w:t>
      </w:r>
      <w:r w:rsidR="002D07C6">
        <w:rPr>
          <w:szCs w:val="20"/>
        </w:rPr>
        <w:t xml:space="preserve"> (Frivilligcenter)</w:t>
      </w:r>
      <w:r w:rsidR="000A51E2" w:rsidRPr="00907065">
        <w:rPr>
          <w:szCs w:val="20"/>
        </w:rPr>
        <w:t>, Per</w:t>
      </w:r>
      <w:r w:rsidR="002D07C6">
        <w:rPr>
          <w:szCs w:val="20"/>
        </w:rPr>
        <w:t xml:space="preserve"> (AIF </w:t>
      </w:r>
      <w:r w:rsidR="009F5E0C">
        <w:rPr>
          <w:szCs w:val="20"/>
        </w:rPr>
        <w:t>B</w:t>
      </w:r>
      <w:r w:rsidR="002D07C6">
        <w:rPr>
          <w:szCs w:val="20"/>
        </w:rPr>
        <w:t>ordtennis)</w:t>
      </w:r>
      <w:r w:rsidR="000A51E2" w:rsidRPr="00907065">
        <w:rPr>
          <w:szCs w:val="20"/>
        </w:rPr>
        <w:t xml:space="preserve">, </w:t>
      </w:r>
      <w:r w:rsidR="007605A8" w:rsidRPr="00907065">
        <w:rPr>
          <w:szCs w:val="20"/>
        </w:rPr>
        <w:t>Somia</w:t>
      </w:r>
      <w:r w:rsidR="002D07C6">
        <w:rPr>
          <w:szCs w:val="20"/>
        </w:rPr>
        <w:t xml:space="preserve"> (Bydelsmødrene)</w:t>
      </w:r>
      <w:r w:rsidR="007605A8" w:rsidRPr="00907065">
        <w:rPr>
          <w:szCs w:val="20"/>
        </w:rPr>
        <w:t xml:space="preserve">, </w:t>
      </w:r>
      <w:proofErr w:type="spellStart"/>
      <w:r w:rsidR="007605A8" w:rsidRPr="00907065">
        <w:rPr>
          <w:szCs w:val="20"/>
        </w:rPr>
        <w:t>Hibba</w:t>
      </w:r>
      <w:proofErr w:type="spellEnd"/>
      <w:r w:rsidR="002D07C6">
        <w:rPr>
          <w:szCs w:val="20"/>
        </w:rPr>
        <w:t xml:space="preserve"> (Kurdisk kulturforening)</w:t>
      </w:r>
      <w:r w:rsidR="007605A8" w:rsidRPr="00907065">
        <w:rPr>
          <w:szCs w:val="20"/>
        </w:rPr>
        <w:t>, Sabah</w:t>
      </w:r>
      <w:r w:rsidR="002D07C6">
        <w:rPr>
          <w:szCs w:val="20"/>
        </w:rPr>
        <w:t xml:space="preserve"> (Kurdisk Kult</w:t>
      </w:r>
      <w:r w:rsidR="00A37A4E">
        <w:rPr>
          <w:szCs w:val="20"/>
        </w:rPr>
        <w:t>urforening)</w:t>
      </w:r>
      <w:r w:rsidR="007605A8" w:rsidRPr="00907065">
        <w:rPr>
          <w:szCs w:val="20"/>
        </w:rPr>
        <w:t>, Lisbeth</w:t>
      </w:r>
      <w:r w:rsidR="00A37A4E">
        <w:rPr>
          <w:szCs w:val="20"/>
        </w:rPr>
        <w:t xml:space="preserve"> (Overskud i Albertslund)</w:t>
      </w:r>
      <w:r w:rsidR="007605A8" w:rsidRPr="00907065">
        <w:rPr>
          <w:szCs w:val="20"/>
        </w:rPr>
        <w:t>, Lillian (Frivilligcenter</w:t>
      </w:r>
      <w:r w:rsidR="000A51E2" w:rsidRPr="00907065">
        <w:rPr>
          <w:szCs w:val="20"/>
        </w:rPr>
        <w:t xml:space="preserve"> Albertslund)</w:t>
      </w:r>
      <w:r w:rsidR="00425E13" w:rsidRPr="00907065">
        <w:rPr>
          <w:szCs w:val="20"/>
        </w:rPr>
        <w:t>, Sumra</w:t>
      </w:r>
      <w:r w:rsidR="00A37A4E">
        <w:rPr>
          <w:szCs w:val="20"/>
        </w:rPr>
        <w:t xml:space="preserve"> (Al Noor)</w:t>
      </w:r>
      <w:r w:rsidR="00CD282A" w:rsidRPr="00907065">
        <w:rPr>
          <w:szCs w:val="20"/>
        </w:rPr>
        <w:t xml:space="preserve">, </w:t>
      </w:r>
      <w:proofErr w:type="spellStart"/>
      <w:r w:rsidR="00CD282A" w:rsidRPr="00907065">
        <w:rPr>
          <w:szCs w:val="20"/>
        </w:rPr>
        <w:t>Saiga</w:t>
      </w:r>
      <w:proofErr w:type="spellEnd"/>
      <w:r w:rsidR="00A37A4E">
        <w:rPr>
          <w:szCs w:val="20"/>
        </w:rPr>
        <w:t xml:space="preserve"> (Al Noor)</w:t>
      </w:r>
      <w:r w:rsidR="00907065" w:rsidRPr="00907065">
        <w:rPr>
          <w:szCs w:val="20"/>
        </w:rPr>
        <w:t>, Kh</w:t>
      </w:r>
      <w:r w:rsidR="00907065">
        <w:rPr>
          <w:szCs w:val="20"/>
        </w:rPr>
        <w:t xml:space="preserve">adam </w:t>
      </w:r>
      <w:r w:rsidR="00A37A4E">
        <w:rPr>
          <w:szCs w:val="20"/>
        </w:rPr>
        <w:t>(</w:t>
      </w:r>
      <w:r w:rsidR="0068195D">
        <w:rPr>
          <w:szCs w:val="20"/>
        </w:rPr>
        <w:t>Vestegnens kulturforening)</w:t>
      </w:r>
    </w:p>
    <w:p w14:paraId="5CF9E9BA" w14:textId="082E9108" w:rsidR="00321214" w:rsidRPr="00723D5D" w:rsidRDefault="000A51E2" w:rsidP="00C278AF">
      <w:pPr>
        <w:spacing w:after="0"/>
        <w:rPr>
          <w:szCs w:val="20"/>
        </w:rPr>
      </w:pPr>
      <w:r w:rsidRPr="00723D5D">
        <w:rPr>
          <w:szCs w:val="20"/>
        </w:rPr>
        <w:t>Afbud: Ram</w:t>
      </w:r>
    </w:p>
    <w:p w14:paraId="5DE4D4C0" w14:textId="307CCD25" w:rsidR="00723D5D" w:rsidRPr="00723D5D" w:rsidRDefault="00723D5D" w:rsidP="00C278AF">
      <w:pPr>
        <w:spacing w:after="0"/>
        <w:rPr>
          <w:szCs w:val="20"/>
        </w:rPr>
      </w:pPr>
      <w:r w:rsidRPr="00723D5D">
        <w:rPr>
          <w:szCs w:val="20"/>
        </w:rPr>
        <w:t>Gæst: Birgit Hauer</w:t>
      </w:r>
    </w:p>
    <w:p w14:paraId="40C0B997" w14:textId="77777777" w:rsidR="00D04A71" w:rsidRDefault="00D04A71" w:rsidP="00FB0C95"/>
    <w:p w14:paraId="11E65906" w14:textId="37A1793C" w:rsidR="00EF02C0" w:rsidRDefault="00EF02C0" w:rsidP="00EF02C0">
      <w:pPr>
        <w:pStyle w:val="Listeafsnit"/>
        <w:numPr>
          <w:ilvl w:val="0"/>
          <w:numId w:val="3"/>
        </w:numPr>
      </w:pPr>
    </w:p>
    <w:p w14:paraId="2D29E3BD" w14:textId="5B1A9B92" w:rsidR="00425E13" w:rsidRDefault="00EF02C0" w:rsidP="00EF02C0">
      <w:r>
        <w:t>B</w:t>
      </w:r>
      <w:r w:rsidR="00425E13" w:rsidRPr="00EF02C0">
        <w:t xml:space="preserve">ekymring </w:t>
      </w:r>
      <w:r w:rsidRPr="00EF02C0">
        <w:t>for om det kan være muligt at bruge h</w:t>
      </w:r>
      <w:r>
        <w:t xml:space="preserve">uset når der kommer faste bookinger. </w:t>
      </w:r>
    </w:p>
    <w:p w14:paraId="45E797C2" w14:textId="38FF1311" w:rsidR="0002187D" w:rsidRDefault="003A2B55" w:rsidP="00EF02C0">
      <w:r>
        <w:t xml:space="preserve">Der er et ønske om </w:t>
      </w:r>
      <w:r w:rsidR="00017D5B">
        <w:t xml:space="preserve">at Brugerrådet kan komme med høring angående kriterierne for fordeling. </w:t>
      </w:r>
      <w:r w:rsidR="007F7C3C">
        <w:t xml:space="preserve">Brugerrådet </w:t>
      </w:r>
      <w:r>
        <w:t>ha</w:t>
      </w:r>
      <w:r w:rsidR="007F7C3C">
        <w:t>r ikke høringspligt</w:t>
      </w:r>
      <w:r>
        <w:t>. Der vil være en evaluering efter første gang der er lavet sæsonfordeling. Her vil</w:t>
      </w:r>
      <w:r w:rsidR="00017D5B">
        <w:t xml:space="preserve"> brugerrådet blive inddraget. </w:t>
      </w:r>
      <w:r>
        <w:t xml:space="preserve"> </w:t>
      </w:r>
      <w:r w:rsidR="007F7C3C">
        <w:t xml:space="preserve"> </w:t>
      </w:r>
    </w:p>
    <w:p w14:paraId="16878244" w14:textId="72815369" w:rsidR="00EF02C0" w:rsidRDefault="00FC1418" w:rsidP="00FC1418">
      <w:r>
        <w:t xml:space="preserve">2. </w:t>
      </w:r>
    </w:p>
    <w:p w14:paraId="2644ABDD" w14:textId="77777777" w:rsidR="00556A89" w:rsidRDefault="006C76DA" w:rsidP="00FC1418">
      <w:r>
        <w:t xml:space="preserve">Frivilligcenter Albertslund afholdt d. </w:t>
      </w:r>
      <w:proofErr w:type="gramStart"/>
      <w:r>
        <w:t>17</w:t>
      </w:r>
      <w:proofErr w:type="gramEnd"/>
      <w:r>
        <w:t xml:space="preserve"> august hvor man kunne komme med gode ideer. Hver forening kunne stille med to navneforslag. Hver forening fik to stemmer. Der kunne stemmes på det samme navn eller to forskellige</w:t>
      </w:r>
      <w:r w:rsidR="0002187D">
        <w:t xml:space="preserve"> forslag</w:t>
      </w:r>
      <w:r>
        <w:t>.</w:t>
      </w:r>
      <w:r w:rsidR="0002187D">
        <w:t xml:space="preserve"> De tre forslag med flest stemme</w:t>
      </w:r>
      <w:r w:rsidR="00556A89">
        <w:t>r gik videre til brugerrådet.</w:t>
      </w:r>
    </w:p>
    <w:p w14:paraId="77CB47AD" w14:textId="6BAB9035" w:rsidR="00556A89" w:rsidRDefault="00556A89" w:rsidP="00FC1418">
      <w:r>
        <w:t xml:space="preserve">De tre forslag var (afgivende stemmer i parentes): </w:t>
      </w:r>
    </w:p>
    <w:p w14:paraId="3381FC13" w14:textId="77777777" w:rsidR="00556A89" w:rsidRDefault="00556A89" w:rsidP="00556A89">
      <w:pPr>
        <w:pStyle w:val="Listeafsnit"/>
        <w:numPr>
          <w:ilvl w:val="1"/>
          <w:numId w:val="1"/>
        </w:numPr>
      </w:pPr>
      <w:r>
        <w:t>Borgerhuset (6 stemmer)</w:t>
      </w:r>
    </w:p>
    <w:p w14:paraId="1CB046FC" w14:textId="77777777" w:rsidR="00556A89" w:rsidRDefault="00556A89" w:rsidP="00556A89">
      <w:pPr>
        <w:pStyle w:val="Listeafsnit"/>
        <w:numPr>
          <w:ilvl w:val="1"/>
          <w:numId w:val="1"/>
        </w:numPr>
      </w:pPr>
      <w:r>
        <w:lastRenderedPageBreak/>
        <w:t>Fælleshuset (1)</w:t>
      </w:r>
    </w:p>
    <w:p w14:paraId="31A00278" w14:textId="77777777" w:rsidR="00556A89" w:rsidRDefault="00556A89" w:rsidP="00556A89">
      <w:pPr>
        <w:pStyle w:val="Listeafsnit"/>
        <w:numPr>
          <w:ilvl w:val="1"/>
          <w:numId w:val="1"/>
        </w:numPr>
      </w:pPr>
      <w:r>
        <w:t>Albertslunds borgerhus (3)</w:t>
      </w:r>
    </w:p>
    <w:p w14:paraId="062CCBB4" w14:textId="4E9209BE" w:rsidR="00FC1418" w:rsidRDefault="00556A89" w:rsidP="00FC1418">
      <w:r>
        <w:t xml:space="preserve">Brugerrådet besluttede at navnet på huset fremover er Borgerhuset. Kommunalbestyrelsen skal orienteres herom før navneændringen træder i kraft. </w:t>
      </w:r>
      <w:r w:rsidR="00642A7F">
        <w:t xml:space="preserve">Det sker forventeligt </w:t>
      </w:r>
      <w:r w:rsidR="00165124">
        <w:t xml:space="preserve">i november måned. </w:t>
      </w:r>
    </w:p>
    <w:p w14:paraId="2A603965" w14:textId="68C452D8" w:rsidR="00403B49" w:rsidRDefault="00403B49" w:rsidP="00403B49">
      <w:r>
        <w:t xml:space="preserve">3. </w:t>
      </w:r>
    </w:p>
    <w:p w14:paraId="3CC29256" w14:textId="5371E5B0" w:rsidR="00403B49" w:rsidRDefault="00403B49" w:rsidP="00403B49">
      <w:r>
        <w:t xml:space="preserve">Arbejdsgruppen </w:t>
      </w:r>
      <w:r w:rsidR="00165124">
        <w:t>præsenterede</w:t>
      </w:r>
      <w:r>
        <w:t xml:space="preserve"> plan for indretningen. </w:t>
      </w:r>
    </w:p>
    <w:p w14:paraId="6F567091" w14:textId="0CB31C8A" w:rsidR="006C76DA" w:rsidRDefault="00022822" w:rsidP="00FC1418">
      <w:r>
        <w:t xml:space="preserve">4. </w:t>
      </w:r>
    </w:p>
    <w:p w14:paraId="2AD444E7" w14:textId="3B71FAD6" w:rsidR="00D319B9" w:rsidRPr="00EF02C0" w:rsidRDefault="00737122" w:rsidP="00FC1418">
      <w:r>
        <w:t xml:space="preserve">Det er besluttet </w:t>
      </w:r>
      <w:r w:rsidR="004C5219">
        <w:t xml:space="preserve">at der nedsættes en arbejdsgruppe til at kigge på lokale 6. Frivilligcenter Albertslund </w:t>
      </w:r>
      <w:r w:rsidR="00D319B9">
        <w:t xml:space="preserve">samler en arbejdsgruppe. </w:t>
      </w:r>
      <w:r w:rsidR="004C5219">
        <w:t xml:space="preserve">Repræsentanter kan melde </w:t>
      </w:r>
      <w:r w:rsidR="00D319B9">
        <w:t xml:space="preserve">sig hos </w:t>
      </w:r>
      <w:hyperlink r:id="rId9" w:history="1">
        <w:r w:rsidR="001B7E10" w:rsidRPr="006B4F93">
          <w:rPr>
            <w:rStyle w:val="Hyperlink"/>
          </w:rPr>
          <w:t>Signe@frivilligcenter.dk</w:t>
        </w:r>
      </w:hyperlink>
      <w:r w:rsidR="001B7E10">
        <w:t>. Det skal koordineres med økonomien i bevillingen fra Nordea-fonden</w:t>
      </w:r>
    </w:p>
    <w:p w14:paraId="1A66A991" w14:textId="0BAF778A" w:rsidR="00741BD2" w:rsidRDefault="00741BD2" w:rsidP="00FB0C95">
      <w:r>
        <w:t xml:space="preserve">5. </w:t>
      </w:r>
    </w:p>
    <w:p w14:paraId="6514BF4F" w14:textId="0254F2AE" w:rsidR="00DB0D7D" w:rsidRDefault="00DB0D7D" w:rsidP="00FB0C95">
      <w:r>
        <w:t xml:space="preserve">Det besluttes at nedsætte en arbejdsgruppe til at kigge på indretningen af fællesarealerne. </w:t>
      </w:r>
    </w:p>
    <w:p w14:paraId="284E825A" w14:textId="4A467F88" w:rsidR="001B7E10" w:rsidRDefault="00EB34DF" w:rsidP="00FB0C95">
      <w:r>
        <w:t xml:space="preserve">Oprydning, </w:t>
      </w:r>
      <w:r w:rsidR="00563C08">
        <w:t xml:space="preserve">Rydde op, </w:t>
      </w:r>
    </w:p>
    <w:p w14:paraId="4B1C162D" w14:textId="1847D578" w:rsidR="00E328A6" w:rsidRDefault="00E328A6" w:rsidP="00FB0C95">
      <w:r>
        <w:t>Thor sørger for at koordinere</w:t>
      </w:r>
      <w:r w:rsidR="00B95884">
        <w:t xml:space="preserve"> </w:t>
      </w:r>
      <w:r w:rsidR="00A65B23">
        <w:t>oprydning</w:t>
      </w:r>
      <w:r>
        <w:t xml:space="preserve"> med jobordningen. </w:t>
      </w:r>
    </w:p>
    <w:p w14:paraId="53D0CB00" w14:textId="05E3893F" w:rsidR="00E328A6" w:rsidRDefault="00E328A6" w:rsidP="00FB0C95">
      <w:r>
        <w:t>Thor</w:t>
      </w:r>
      <w:r w:rsidR="001365BC">
        <w:t xml:space="preserve"> vil gerne være med i arbejdsgruppen. Der er nogle ideer fra </w:t>
      </w:r>
      <w:r w:rsidR="00B95884">
        <w:t xml:space="preserve">bevillingen til Nordea-fonden, så det skal koordineres. </w:t>
      </w:r>
    </w:p>
    <w:p w14:paraId="39887245" w14:textId="7ABE2DD7" w:rsidR="00440FC2" w:rsidRDefault="00440FC2" w:rsidP="00FB0C95">
      <w:r>
        <w:t>Der indtænkes muligheden for kunstudstillinger</w:t>
      </w:r>
      <w:r w:rsidR="0046220B">
        <w:t xml:space="preserve">. </w:t>
      </w:r>
    </w:p>
    <w:p w14:paraId="45C5AD49" w14:textId="3A0A0B06" w:rsidR="00D44A0F" w:rsidRDefault="009676AF" w:rsidP="00FB0C95">
      <w:r>
        <w:t>Der skal også tænkes information om brugere/organisati</w:t>
      </w:r>
      <w:r w:rsidR="00381B23">
        <w:t>oner</w:t>
      </w:r>
    </w:p>
    <w:p w14:paraId="2A267925" w14:textId="2E812543" w:rsidR="00381B23" w:rsidRDefault="00381B23" w:rsidP="00FB0C95">
      <w:r>
        <w:t>Må kunstnere sælge</w:t>
      </w:r>
      <w:r w:rsidR="00926DD9">
        <w:t>?</w:t>
      </w:r>
      <w:r w:rsidR="00961A3B">
        <w:t xml:space="preserve"> – umiddelbart </w:t>
      </w:r>
      <w:r w:rsidR="00202B4A">
        <w:t xml:space="preserve">ja. </w:t>
      </w:r>
      <w:r w:rsidR="00BE2F8B">
        <w:t>Thor undersøger</w:t>
      </w:r>
    </w:p>
    <w:p w14:paraId="6D122645" w14:textId="4D6B4CB8" w:rsidR="0083171C" w:rsidRDefault="0083171C" w:rsidP="00FB0C95">
      <w:r>
        <w:t>Henny, Signe, Birgit</w:t>
      </w:r>
      <w:r w:rsidR="004959E7">
        <w:t>, (Per)</w:t>
      </w:r>
      <w:r w:rsidR="00470A40">
        <w:t>, Lisbeth</w:t>
      </w:r>
      <w:r w:rsidR="00472253">
        <w:t xml:space="preserve"> og Thor</w:t>
      </w:r>
      <w:r w:rsidR="007C742E">
        <w:t xml:space="preserve"> (Måske Sumra)</w:t>
      </w:r>
    </w:p>
    <w:p w14:paraId="092C3951" w14:textId="2E46EDB6" w:rsidR="00A65B23" w:rsidRDefault="00B00086" w:rsidP="00FB0C95">
      <w:r>
        <w:t xml:space="preserve">6. </w:t>
      </w:r>
    </w:p>
    <w:p w14:paraId="6CCD9BDD" w14:textId="7E206B61" w:rsidR="001444E0" w:rsidRDefault="00D07AF9" w:rsidP="00FB0C95">
      <w:r>
        <w:t xml:space="preserve">Hvordan får vi synliggjort de regler der er vedtaget i brugerrådet. </w:t>
      </w:r>
    </w:p>
    <w:p w14:paraId="55B6AB12" w14:textId="2072E555" w:rsidR="00D07AF9" w:rsidRDefault="00D07AF9" w:rsidP="00FB0C95">
      <w:r>
        <w:t xml:space="preserve">Den lægges under arbejdsgruppen for fællesarealerne. </w:t>
      </w:r>
    </w:p>
    <w:p w14:paraId="7A8AFF05" w14:textId="1D72EE2F" w:rsidR="001444E0" w:rsidRDefault="001444E0" w:rsidP="00FB0C95">
      <w:r>
        <w:t>7.</w:t>
      </w:r>
    </w:p>
    <w:p w14:paraId="7F59230C" w14:textId="57526267" w:rsidR="00EF6683" w:rsidRDefault="007906F0" w:rsidP="00FB0C95">
      <w:r>
        <w:t>Arbejdsgrupperne fordeler de møbler der er i lokalerne og de møbler der</w:t>
      </w:r>
      <w:r w:rsidR="00B0767A">
        <w:t xml:space="preserve"> kan bruges. </w:t>
      </w:r>
    </w:p>
    <w:p w14:paraId="2A8C2680" w14:textId="3206E3F7" w:rsidR="00B0767A" w:rsidRDefault="00B0767A" w:rsidP="00FB0C95">
      <w:r>
        <w:t xml:space="preserve">I starten af uge 43 </w:t>
      </w:r>
      <w:r w:rsidR="00066A79">
        <w:t>får Thor sat en oprydning i gang. Placerer</w:t>
      </w:r>
      <w:r w:rsidR="00225812">
        <w:t xml:space="preserve"> møbler der ikke skal bruges i glasburet. </w:t>
      </w:r>
    </w:p>
    <w:p w14:paraId="13AF9C2B" w14:textId="6E7505A6" w:rsidR="00E44EC2" w:rsidRDefault="00C535C6" w:rsidP="00FB0C95">
      <w:r>
        <w:t xml:space="preserve">8. </w:t>
      </w:r>
    </w:p>
    <w:p w14:paraId="48C42092" w14:textId="62C11FC5" w:rsidR="00C535C6" w:rsidRDefault="003F7D65" w:rsidP="00FB0C95">
      <w:r>
        <w:t xml:space="preserve">Weekenderne er udfordret med nogle store </w:t>
      </w:r>
      <w:r w:rsidR="006F304E">
        <w:t>bookinger hvor samme forening har booket flere lokaler.</w:t>
      </w:r>
      <w:r w:rsidR="00924903">
        <w:t xml:space="preserve"> </w:t>
      </w:r>
      <w:r w:rsidR="00453F63">
        <w:t xml:space="preserve">Der opfordres til at der kun bookes </w:t>
      </w:r>
      <w:r w:rsidR="00183465">
        <w:t xml:space="preserve">det der er behov for. </w:t>
      </w:r>
      <w:r w:rsidR="00924903">
        <w:t xml:space="preserve"> </w:t>
      </w:r>
    </w:p>
    <w:p w14:paraId="449F5124" w14:textId="6B3B5CBF" w:rsidR="009E659B" w:rsidRDefault="00D319B9" w:rsidP="00D319B9">
      <w:r>
        <w:t xml:space="preserve">9. </w:t>
      </w:r>
      <w:r w:rsidR="009E659B">
        <w:t>evt. nye prøver</w:t>
      </w:r>
      <w:r w:rsidR="00FC1418">
        <w:t xml:space="preserve"> på indeklima</w:t>
      </w:r>
    </w:p>
    <w:p w14:paraId="1A0F21BA" w14:textId="72B5225C" w:rsidR="00D319B9" w:rsidRDefault="00D319B9" w:rsidP="00D319B9">
      <w:r>
        <w:t xml:space="preserve">Det bemærkes </w:t>
      </w:r>
      <w:r w:rsidR="00A65B23">
        <w:t xml:space="preserve">at der er frivillige der begynder at stoppe på grund af indretningen af huset. </w:t>
      </w:r>
    </w:p>
    <w:p w14:paraId="72AD62E6" w14:textId="5062B8A6" w:rsidR="0048748F" w:rsidRDefault="0048748F" w:rsidP="00D319B9">
      <w:r>
        <w:t xml:space="preserve">Vi mangler en </w:t>
      </w:r>
      <w:r w:rsidR="00A50A57">
        <w:t>fælles</w:t>
      </w:r>
      <w:r>
        <w:t>kommunikations</w:t>
      </w:r>
      <w:r w:rsidR="00A50A57">
        <w:t xml:space="preserve">kanal. </w:t>
      </w:r>
    </w:p>
    <w:p w14:paraId="6A324FA1" w14:textId="66BC121D" w:rsidR="00605172" w:rsidRDefault="00605172" w:rsidP="00D319B9">
      <w:r>
        <w:t>Kan man trække en oversigt over de bookinger der er i huset</w:t>
      </w:r>
      <w:proofErr w:type="gramStart"/>
      <w:r>
        <w:t>.</w:t>
      </w:r>
      <w:proofErr w:type="gramEnd"/>
      <w:r>
        <w:t xml:space="preserve"> </w:t>
      </w:r>
    </w:p>
    <w:p w14:paraId="1B6FE55B" w14:textId="55F66428" w:rsidR="00D073B6" w:rsidRDefault="001415A3" w:rsidP="00D319B9">
      <w:r>
        <w:lastRenderedPageBreak/>
        <w:t xml:space="preserve">Opmærksomhed på manglende lys. </w:t>
      </w:r>
    </w:p>
    <w:p w14:paraId="46698ACF" w14:textId="59409137" w:rsidR="00867049" w:rsidRDefault="00867049" w:rsidP="00D319B9">
      <w:r>
        <w:t xml:space="preserve">Handicaptoiletter </w:t>
      </w:r>
      <w:r w:rsidR="00375216">
        <w:t xml:space="preserve">døren binder. </w:t>
      </w:r>
    </w:p>
    <w:p w14:paraId="0362C26B" w14:textId="28CE6DAF" w:rsidR="00375216" w:rsidRDefault="00375216" w:rsidP="00D319B9">
      <w:r>
        <w:t xml:space="preserve">Opmærksomhed på at kvindetoiletterne er låst. </w:t>
      </w:r>
    </w:p>
    <w:p w14:paraId="12ACD42B" w14:textId="39AC5086" w:rsidR="00C5679F" w:rsidRDefault="00C5679F" w:rsidP="00D319B9">
      <w:r>
        <w:t xml:space="preserve">Thor sender </w:t>
      </w:r>
      <w:r w:rsidR="0040778E">
        <w:t>Kommunale Ejendomme</w:t>
      </w:r>
      <w:r w:rsidR="0028664C">
        <w:t xml:space="preserve">s callcenter nummer </w:t>
      </w:r>
    </w:p>
    <w:p w14:paraId="49116570" w14:textId="499A81D4" w:rsidR="006F4C91" w:rsidRDefault="006F4C91" w:rsidP="006F4C91">
      <w:pPr>
        <w:ind w:firstLine="1304"/>
      </w:pPr>
      <w:hyperlink r:id="rId10" w:history="1">
        <w:r w:rsidRPr="009F4718">
          <w:rPr>
            <w:rStyle w:val="Hyperlink"/>
          </w:rPr>
          <w:t>kommunale.ejendomme@albertslund.dk</w:t>
        </w:r>
      </w:hyperlink>
      <w:r w:rsidRPr="006F4C91">
        <w:t xml:space="preserve"> </w:t>
      </w:r>
    </w:p>
    <w:p w14:paraId="4049D1BA" w14:textId="30B5C9F4" w:rsidR="008E23FC" w:rsidRDefault="006F4C91" w:rsidP="006F4C91">
      <w:pPr>
        <w:ind w:firstLine="1304"/>
      </w:pPr>
      <w:r w:rsidRPr="006F4C91">
        <w:t>– eller ring på tlf. 4368 6750</w:t>
      </w:r>
    </w:p>
    <w:p w14:paraId="08A3878B" w14:textId="01F0AA6E" w:rsidR="0028664C" w:rsidRPr="00EF02C0" w:rsidRDefault="0028664C" w:rsidP="00D319B9">
      <w:r>
        <w:t xml:space="preserve">Thor undersøger nødstrøm i løbet </w:t>
      </w:r>
      <w:r w:rsidR="00F430F8">
        <w:t xml:space="preserve">denne uge. </w:t>
      </w:r>
    </w:p>
    <w:sectPr w:rsidR="0028664C" w:rsidRPr="00EF02C0" w:rsidSect="00FC0C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454" w:right="3686" w:bottom="567" w:left="1134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D4508" w14:textId="77777777" w:rsidR="006B4FE9" w:rsidRPr="00A565D2" w:rsidRDefault="006B4FE9" w:rsidP="00291C7F">
      <w:pPr>
        <w:spacing w:line="240" w:lineRule="auto"/>
      </w:pPr>
      <w:r w:rsidRPr="00A565D2">
        <w:separator/>
      </w:r>
    </w:p>
    <w:p w14:paraId="0D2E3773" w14:textId="77777777" w:rsidR="006B4FE9" w:rsidRPr="00A565D2" w:rsidRDefault="006B4FE9"/>
  </w:endnote>
  <w:endnote w:type="continuationSeparator" w:id="0">
    <w:p w14:paraId="67D8CB56" w14:textId="77777777" w:rsidR="006B4FE9" w:rsidRPr="00A565D2" w:rsidRDefault="006B4FE9" w:rsidP="00291C7F">
      <w:pPr>
        <w:spacing w:line="240" w:lineRule="auto"/>
      </w:pPr>
      <w:r w:rsidRPr="00A565D2">
        <w:continuationSeparator/>
      </w:r>
    </w:p>
    <w:p w14:paraId="02FD7DE2" w14:textId="77777777" w:rsidR="006B4FE9" w:rsidRPr="00A565D2" w:rsidRDefault="006B4F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7F0B1" w14:textId="77777777" w:rsidR="00A565D2" w:rsidRDefault="00A565D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3883" w14:textId="77777777" w:rsidR="0090079A" w:rsidRPr="00A565D2" w:rsidRDefault="0090079A" w:rsidP="001D0A40">
    <w:pPr>
      <w:pStyle w:val="Sidefod"/>
      <w:rPr>
        <w:sz w:val="14"/>
        <w:szCs w:val="14"/>
      </w:rPr>
    </w:pPr>
  </w:p>
  <w:p w14:paraId="18DCD05C" w14:textId="77777777" w:rsidR="001D0A40" w:rsidRPr="00A565D2" w:rsidRDefault="001D0A40" w:rsidP="001D0A40">
    <w:pPr>
      <w:pStyle w:val="Sidefod"/>
      <w:rPr>
        <w:sz w:val="14"/>
        <w:szCs w:val="14"/>
      </w:rPr>
    </w:pPr>
    <w:r w:rsidRPr="00A565D2">
      <w:rPr>
        <w:sz w:val="14"/>
        <w:szCs w:val="14"/>
      </w:rPr>
      <w:t xml:space="preserve">Side </w:t>
    </w:r>
    <w:r w:rsidRPr="00A565D2">
      <w:rPr>
        <w:rStyle w:val="Sidetal"/>
        <w:sz w:val="14"/>
        <w:szCs w:val="14"/>
      </w:rPr>
      <w:fldChar w:fldCharType="begin"/>
    </w:r>
    <w:r w:rsidRPr="00A565D2">
      <w:rPr>
        <w:rStyle w:val="Sidetal"/>
        <w:sz w:val="14"/>
        <w:szCs w:val="14"/>
      </w:rPr>
      <w:instrText xml:space="preserve"> PAGE </w:instrText>
    </w:r>
    <w:r w:rsidRPr="00A565D2">
      <w:rPr>
        <w:rStyle w:val="Sidetal"/>
        <w:sz w:val="14"/>
        <w:szCs w:val="14"/>
      </w:rPr>
      <w:fldChar w:fldCharType="separate"/>
    </w:r>
    <w:r w:rsidRPr="00A565D2">
      <w:rPr>
        <w:rStyle w:val="Sidetal"/>
        <w:sz w:val="14"/>
        <w:szCs w:val="14"/>
      </w:rPr>
      <w:t>2</w:t>
    </w:r>
    <w:r w:rsidRPr="00A565D2">
      <w:rPr>
        <w:rStyle w:val="Sidetal"/>
        <w:sz w:val="14"/>
        <w:szCs w:val="14"/>
      </w:rPr>
      <w:fldChar w:fldCharType="end"/>
    </w:r>
    <w:r w:rsidRPr="00A565D2">
      <w:rPr>
        <w:rStyle w:val="Sidetal"/>
        <w:sz w:val="14"/>
        <w:szCs w:val="14"/>
      </w:rPr>
      <w:t xml:space="preserve"> af </w:t>
    </w:r>
    <w:r w:rsidRPr="00A565D2">
      <w:rPr>
        <w:rStyle w:val="Sidetal"/>
        <w:sz w:val="14"/>
        <w:szCs w:val="14"/>
      </w:rPr>
      <w:fldChar w:fldCharType="begin"/>
    </w:r>
    <w:r w:rsidRPr="00A565D2">
      <w:rPr>
        <w:rStyle w:val="Sidetal"/>
        <w:sz w:val="14"/>
        <w:szCs w:val="14"/>
      </w:rPr>
      <w:instrText xml:space="preserve"> NUMPAGES </w:instrText>
    </w:r>
    <w:r w:rsidRPr="00A565D2">
      <w:rPr>
        <w:rStyle w:val="Sidetal"/>
        <w:sz w:val="14"/>
        <w:szCs w:val="14"/>
      </w:rPr>
      <w:fldChar w:fldCharType="separate"/>
    </w:r>
    <w:r w:rsidRPr="00A565D2">
      <w:rPr>
        <w:rStyle w:val="Sidetal"/>
        <w:sz w:val="14"/>
        <w:szCs w:val="14"/>
      </w:rPr>
      <w:t>2</w:t>
    </w:r>
    <w:r w:rsidRPr="00A565D2">
      <w:rPr>
        <w:rStyle w:val="Sidetal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9CEBA" w14:textId="77777777" w:rsidR="001D1B38" w:rsidRPr="00A565D2" w:rsidRDefault="001D1B38"/>
  <w:tbl>
    <w:tblPr>
      <w:tblStyle w:val="Tabel-Gitter"/>
      <w:tblpPr w:vertAnchor="page" w:horzAnchor="page" w:tblpX="8790" w:tblpY="8449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Afsender- og dokumentinformation"/>
      <w:tblDescription w:val="Afsender- og dokumentinformation"/>
    </w:tblPr>
    <w:tblGrid>
      <w:gridCol w:w="2948"/>
    </w:tblGrid>
    <w:tr w:rsidR="000C1258" w:rsidRPr="00A565D2" w14:paraId="774C38AB" w14:textId="77777777" w:rsidTr="00442B1D">
      <w:trPr>
        <w:trHeight w:val="7881"/>
      </w:trPr>
      <w:tc>
        <w:tcPr>
          <w:tcW w:w="2948" w:type="dxa"/>
          <w:vAlign w:val="bottom"/>
        </w:tcPr>
        <w:p w14:paraId="3C1C7470" w14:textId="77777777" w:rsidR="001D1B38" w:rsidRPr="00A565D2" w:rsidRDefault="001D1B38" w:rsidP="00442B1D">
          <w:pPr>
            <w:pStyle w:val="SenderDepartment"/>
          </w:pPr>
        </w:p>
        <w:p w14:paraId="2AABAF60" w14:textId="77777777" w:rsidR="001D1B38" w:rsidRPr="00A565D2" w:rsidRDefault="001D1B38" w:rsidP="00442B1D">
          <w:pPr>
            <w:pStyle w:val="SenderDepartment"/>
          </w:pPr>
        </w:p>
        <w:p w14:paraId="1773C2AE" w14:textId="02F70C8E" w:rsidR="000C1258" w:rsidRPr="00A565D2" w:rsidRDefault="00A565D2" w:rsidP="00A565D2">
          <w:pPr>
            <w:pStyle w:val="SenderDepartment"/>
          </w:pPr>
          <w:r w:rsidRPr="00A565D2">
            <w:rPr>
              <w:rFonts w:cs="Arial"/>
            </w:rPr>
            <w:t>By- Kultur- Miljø &amp; Beskæftigelse</w:t>
          </w:r>
        </w:p>
        <w:p w14:paraId="4F0047A8" w14:textId="77777777" w:rsidR="001D1B38" w:rsidRPr="00A565D2" w:rsidRDefault="001D1B38" w:rsidP="00442B1D">
          <w:pPr>
            <w:pBdr>
              <w:bottom w:val="single" w:sz="4" w:space="1" w:color="auto"/>
            </w:pBdr>
            <w:ind w:right="2266"/>
            <w:rPr>
              <w:sz w:val="14"/>
              <w:szCs w:val="14"/>
            </w:rPr>
          </w:pPr>
        </w:p>
        <w:p w14:paraId="319A0AE6" w14:textId="77777777" w:rsidR="00A565D2" w:rsidRPr="00A565D2" w:rsidRDefault="00A565D2" w:rsidP="00A565D2">
          <w:pPr>
            <w:pStyle w:val="Sender"/>
            <w:rPr>
              <w:rFonts w:cs="Arial"/>
              <w:bCs/>
              <w:szCs w:val="18"/>
            </w:rPr>
          </w:pPr>
          <w:r w:rsidRPr="00A565D2">
            <w:rPr>
              <w:rFonts w:cs="Arial"/>
              <w:b/>
              <w:bCs/>
              <w:sz w:val="20"/>
              <w:szCs w:val="18"/>
            </w:rPr>
            <w:t>Kultur- Fritid &amp; Ejendomme</w:t>
          </w:r>
        </w:p>
        <w:p w14:paraId="4FADBEE4" w14:textId="7DA0E022" w:rsidR="001D1B38" w:rsidRPr="00A565D2" w:rsidRDefault="00A565D2" w:rsidP="00A565D2">
          <w:pPr>
            <w:pStyle w:val="Sender"/>
            <w:rPr>
              <w:bCs/>
              <w:sz w:val="18"/>
              <w:szCs w:val="18"/>
            </w:rPr>
          </w:pPr>
          <w:r w:rsidRPr="00A565D2">
            <w:rPr>
              <w:rFonts w:cs="Arial"/>
              <w:bCs/>
              <w:szCs w:val="18"/>
            </w:rPr>
            <w:t>Kultur &amp; Fritid - Stab</w:t>
          </w:r>
        </w:p>
        <w:p w14:paraId="578121E5" w14:textId="77777777" w:rsidR="001D1B38" w:rsidRPr="00A565D2" w:rsidRDefault="001D1B38" w:rsidP="00442B1D">
          <w:pPr>
            <w:pBdr>
              <w:bottom w:val="single" w:sz="4" w:space="1" w:color="auto"/>
            </w:pBdr>
            <w:ind w:right="2266"/>
            <w:rPr>
              <w:sz w:val="14"/>
              <w:szCs w:val="14"/>
            </w:rPr>
          </w:pPr>
        </w:p>
        <w:p w14:paraId="5096DB37" w14:textId="77777777" w:rsidR="00A565D2" w:rsidRPr="00A565D2" w:rsidRDefault="00A565D2" w:rsidP="00A565D2">
          <w:pPr>
            <w:pStyle w:val="Template-Adresse"/>
            <w:rPr>
              <w:rFonts w:cs="Arial"/>
            </w:rPr>
          </w:pPr>
          <w:r w:rsidRPr="00A565D2">
            <w:rPr>
              <w:rFonts w:cs="Arial"/>
              <w:b/>
            </w:rPr>
            <w:t>Albertslund Kommune</w:t>
          </w:r>
        </w:p>
        <w:p w14:paraId="2069F95D" w14:textId="77777777" w:rsidR="00A565D2" w:rsidRPr="00A565D2" w:rsidRDefault="00A565D2" w:rsidP="00A565D2">
          <w:pPr>
            <w:pStyle w:val="Template-Adresse"/>
            <w:rPr>
              <w:rFonts w:cs="Arial"/>
            </w:rPr>
          </w:pPr>
          <w:r w:rsidRPr="00A565D2">
            <w:rPr>
              <w:rFonts w:cs="Arial"/>
            </w:rPr>
            <w:t>Nordmarks Allé 1</w:t>
          </w:r>
        </w:p>
        <w:p w14:paraId="6A0FB2D3" w14:textId="1F78897C" w:rsidR="001B5F00" w:rsidRPr="00A565D2" w:rsidRDefault="00A565D2" w:rsidP="00A565D2">
          <w:pPr>
            <w:pStyle w:val="Template-Adresse"/>
          </w:pPr>
          <w:r w:rsidRPr="00A565D2">
            <w:rPr>
              <w:rFonts w:cs="Arial"/>
            </w:rPr>
            <w:t>2620 Albertslund</w:t>
          </w:r>
        </w:p>
      </w:tc>
    </w:tr>
  </w:tbl>
  <w:p w14:paraId="4226E72A" w14:textId="77777777" w:rsidR="000C1258" w:rsidRPr="00A565D2" w:rsidRDefault="000C125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E0496" w14:textId="77777777" w:rsidR="006B4FE9" w:rsidRPr="00A565D2" w:rsidRDefault="006B4FE9" w:rsidP="00291C7F">
      <w:pPr>
        <w:spacing w:line="240" w:lineRule="auto"/>
      </w:pPr>
      <w:r w:rsidRPr="00A565D2">
        <w:separator/>
      </w:r>
    </w:p>
    <w:p w14:paraId="04E2ED33" w14:textId="77777777" w:rsidR="006B4FE9" w:rsidRPr="00A565D2" w:rsidRDefault="006B4FE9"/>
  </w:footnote>
  <w:footnote w:type="continuationSeparator" w:id="0">
    <w:p w14:paraId="298BFAB1" w14:textId="77777777" w:rsidR="006B4FE9" w:rsidRPr="00A565D2" w:rsidRDefault="006B4FE9" w:rsidP="00291C7F">
      <w:pPr>
        <w:spacing w:line="240" w:lineRule="auto"/>
      </w:pPr>
      <w:r w:rsidRPr="00A565D2">
        <w:continuationSeparator/>
      </w:r>
    </w:p>
    <w:p w14:paraId="7A1D1AE9" w14:textId="77777777" w:rsidR="006B4FE9" w:rsidRPr="00A565D2" w:rsidRDefault="006B4F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C0E48" w14:textId="77777777" w:rsidR="00A565D2" w:rsidRDefault="00A565D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5F98E" w14:textId="3A1FA4BF" w:rsidR="00F008CE" w:rsidRPr="00A565D2" w:rsidRDefault="00A565D2" w:rsidP="00A565D2">
    <w:pPr>
      <w:pStyle w:val="Doctype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B0002BC" wp14:editId="609B74E1">
          <wp:simplePos x="0" y="0"/>
          <wp:positionH relativeFrom="page">
            <wp:posOffset>6730365</wp:posOffset>
          </wp:positionH>
          <wp:positionV relativeFrom="page">
            <wp:posOffset>359410</wp:posOffset>
          </wp:positionV>
          <wp:extent cx="469265" cy="2816225"/>
          <wp:effectExtent l="0" t="0" r="6985" b="3175"/>
          <wp:wrapNone/>
          <wp:docPr id="668585507" name="Billede 2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8585507" name="Billede 2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265" cy="281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062A" w:rsidRPr="00A565D2">
      <w:t xml:space="preserve"> </w:t>
    </w:r>
    <w:r w:rsidRPr="00A565D2">
      <w:rPr>
        <w:rFonts w:cs="Arial"/>
      </w:rPr>
      <w:t xml:space="preserve">Notat: </w:t>
    </w:r>
  </w:p>
  <w:p w14:paraId="42537FA6" w14:textId="77777777" w:rsidR="004E5A33" w:rsidRPr="00A565D2" w:rsidRDefault="004E5A33" w:rsidP="0090079A">
    <w:pPr>
      <w:pStyle w:val="Sidehoved"/>
      <w:spacing w:before="120"/>
      <w:rPr>
        <w:b/>
        <w:bCs/>
        <w:sz w:val="14"/>
        <w:szCs w:val="14"/>
      </w:rPr>
    </w:pPr>
  </w:p>
  <w:p w14:paraId="1854CC96" w14:textId="77777777" w:rsidR="004E5A33" w:rsidRPr="00A565D2" w:rsidRDefault="004E5A33" w:rsidP="0090079A">
    <w:pPr>
      <w:pStyle w:val="Sidehoved"/>
      <w:spacing w:before="120"/>
      <w:rPr>
        <w:b/>
        <w:bCs/>
        <w:sz w:val="14"/>
        <w:szCs w:val="14"/>
      </w:rPr>
    </w:pPr>
  </w:p>
  <w:p w14:paraId="083962B3" w14:textId="77777777" w:rsidR="00024A5E" w:rsidRPr="00A565D2" w:rsidRDefault="00024A5E" w:rsidP="0090079A">
    <w:pPr>
      <w:pStyle w:val="Sidehoved"/>
      <w:spacing w:before="120"/>
      <w:rPr>
        <w:b/>
        <w:bCs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40B68" w14:textId="77777777" w:rsidR="00A565D2" w:rsidRDefault="00A565D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4149"/>
    <w:multiLevelType w:val="hybridMultilevel"/>
    <w:tmpl w:val="E49A882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96300"/>
    <w:multiLevelType w:val="hybridMultilevel"/>
    <w:tmpl w:val="7416E80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FC6DD8"/>
    <w:multiLevelType w:val="hybridMultilevel"/>
    <w:tmpl w:val="BDAAB65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492638">
    <w:abstractNumId w:val="2"/>
  </w:num>
  <w:num w:numId="2" w16cid:durableId="1174568307">
    <w:abstractNumId w:val="0"/>
  </w:num>
  <w:num w:numId="3" w16cid:durableId="1492716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Notat.dotm"/>
    <w:docVar w:name="CreatedWithDtVersion" w:val="2.16.029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qtXMIzl+qOiFJ2Bf6FUlUt7pDK8Awz9VX0FYdn0DU5EbSCSjGWAn+y+JfvKmJfhC"/>
    <w:docVar w:name="Encrypted_DialogFieldValue_cancelbutton" w:val="Go1BF8BBsJqqGsR1izlsvQ=="/>
    <w:docVar w:name="Encrypted_DialogFieldValue_cosignatoryname" w:val="Wuq+QZKNx7LDAENl86CSqXnpoRMT6RXkT7mfQUI8B74="/>
    <w:docVar w:name="Encrypted_DialogFieldValue_cosignatoryphonedir" w:val="B9BI2XHV2D1ELWEMBbv/Qw=="/>
    <w:docVar w:name="Encrypted_DialogFieldValue_documentdate" w:val="DWHNrJeMUMOJ5dk1BzkcdJGOUkGBTq1+x3CQ/m30yfQ="/>
    <w:docVar w:name="Encrypted_DialogFieldValue_extension1" w:val="eAAtVhqITmBhCpWnu1rmiQ=="/>
    <w:docVar w:name="Encrypted_DialogFieldValue_extension10" w:val="HC7PVGB1urB9iUJZLp6oYnWcw3qch5XAgXTiy3yDL6tyuA9gL9GD4gCuXGrjKe0I"/>
    <w:docVar w:name="Encrypted_DialogFieldValue_extension11" w:val="HC7PVGB1urB9iUJZLp6oYnWcw3qch5XAgXTiy3yDL6tyuA9gL9GD4gCuXGrjKe0I"/>
    <w:docVar w:name="Encrypted_DialogFieldValue_extension12" w:val="eAAtVhqITmBhCpWnu1rmiQ=="/>
    <w:docVar w:name="Encrypted_DialogFieldValue_extension13" w:val="7taNAYrmp4E6ZifaLgL6IOTcCLjqXWphYhPuVLcUhhHfLl5Tj4eWxCMs3lZMmndI"/>
    <w:docVar w:name="Encrypted_DialogFieldValue_extension14" w:val="A7/0ufabCIVwcbJwSHHtZYPaQ95TqLWYS7Voqmn7pMg="/>
    <w:docVar w:name="Encrypted_DialogFieldValue_extension15" w:val="j9a57mgCbZCkMu9fCoJbXRjY4OFvbVt7MC2C7SnTowA="/>
    <w:docVar w:name="Encrypted_DialogFieldValue_extension2" w:val="eAAtVhqITmBhCpWnu1rmiQ=="/>
    <w:docVar w:name="Encrypted_DialogFieldValue_extension3" w:val="eAAtVhqITmBhCpWnu1rmiQ=="/>
    <w:docVar w:name="Encrypted_DialogFieldValue_extension4" w:val="HvqB4tw/uxCQtKTTepxFTu8jPa6M0+yVW5YhFoGDb1c="/>
    <w:docVar w:name="Encrypted_DialogFieldValue_extension5" w:val="NWL5MJtIBaPBXBoFaI1GOsOUPbi4chlmiyDa9j5zmuk="/>
    <w:docVar w:name="Encrypted_DialogFieldValue_extension6" w:val="VRJycd0ayp2NsdPTpXVMZKsNV+6PlYf5QaUS30cGHEU="/>
    <w:docVar w:name="Encrypted_DialogFieldValue_extension7" w:val="m9rUNs4B++LhvTSw8VMqB9kMo97Z8IdG/nANtkkHl0+lgxlIrQeKGEAE7NraszxB"/>
    <w:docVar w:name="Encrypted_DialogFieldValue_extension8" w:val="HC7PVGB1urB9iUJZLp6oYnWcw3qch5XAgXTiy3yDL6tyuA9gL9GD4gCuXGrjKe0I"/>
    <w:docVar w:name="Encrypted_DialogFieldValue_extension9" w:val="HC7PVGB1urB9iUJZLp6oYnWcw3qch5XAgXTiy3yDL6tyuA9gL9GD4gCuXGrjKe0I"/>
    <w:docVar w:name="Encrypted_DialogFieldValue_finduserbutton" w:val="Go1BF8BBsJqqGsR1izlsvQ=="/>
    <w:docVar w:name="Encrypted_DialogFieldValue_networkprofileuserid" w:val="pfxkyxF5Jl2dgkv7qPKHicpM62eiEVZewxCWb4zKZ28="/>
    <w:docVar w:name="Encrypted_DialogFieldValue_okbutton" w:val="Go1BF8BBsJqqGsR1izlsvQ=="/>
    <w:docVar w:name="Encrypted_DialogFieldValue_senderaddress" w:val="+gfRtAn1dCEFZqGzWd+QRGxUFtRcPE6rQgtYJC+ERxI="/>
    <w:docVar w:name="Encrypted_DialogFieldValue_sendercity" w:val="KEGHYfoSjEhDjraNR/SSpQ=="/>
    <w:docVar w:name="Encrypted_DialogFieldValue_sendercompany" w:val="VRJycd0ayp2NsdPTpXVMZKsNV+6PlYf5QaUS30cGHEU="/>
    <w:docVar w:name="Encrypted_DialogFieldValue_senderdepartment" w:val="7taNAYrmp4E6ZifaLgL6IOTcCLjqXWphYhPuVLcUhhHfLl5Tj4eWxCMs3lZMmndI"/>
    <w:docVar w:name="Encrypted_DialogFieldValue_senderemaildir" w:val="HvqB4tw/uxCQtKTTepxFTu8jPa6M0+yVW5YhFoGDb1c="/>
    <w:docVar w:name="Encrypted_DialogFieldValue_sendername" w:val="Wuq+QZKNx7LDAENl86CSqXnpoRMT6RXkT7mfQUI8B74="/>
    <w:docVar w:name="Encrypted_DialogFieldValue_senderphonedir" w:val="B9BI2XHV2D1ELWEMBbv/Qw=="/>
    <w:docVar w:name="Encrypted_DialogFieldValue_senderposition" w:val="1JiMH/yxneRcEbyRvto61XXXUUAI8kLKQgGCTfFvj2E="/>
    <w:docVar w:name="Encrypted_DialogFieldValue_senderpostalcode" w:val="PPYhQeHiNghzTXEezsaHjA=="/>
    <w:docVar w:name="Encrypted_DialogFieldValue_sendersection" w:val="A7/0ufabCIVwcbJwSHHtZYPaQ95TqLWYS7Voqmn7pMg="/>
    <w:docVar w:name="Encrypted_DialogFieldValue_senderunit" w:val="j9a57mgCbZCkMu9fCoJbXRjY4OFvbVt7MC2C7SnTowA="/>
    <w:docVar w:name="Encrypted_DialogFieldValue_showlocalprofiles" w:val="Go1BF8BBsJqqGsR1izlsvQ=="/>
    <w:docVar w:name="Encrypted_DialogFieldValue_shownetworkprofiles" w:val="jdVW2FK8uI0YHzTHPTEY1w=="/>
    <w:docVar w:name="Encrypted_DocHeader" w:val="Q0XWo4GJBJiTS2GAZn+orA=="/>
    <w:docVar w:name="Encrypted_DocumentChangeThisVar" w:val="Go1BF8BBsJqqGsR1izlsvQ=="/>
    <w:docVar w:name="IntegrationType" w:val="StandAlone"/>
  </w:docVars>
  <w:rsids>
    <w:rsidRoot w:val="00A565D2"/>
    <w:rsid w:val="00004AA3"/>
    <w:rsid w:val="00013EA4"/>
    <w:rsid w:val="00014751"/>
    <w:rsid w:val="00014A0A"/>
    <w:rsid w:val="00017D5B"/>
    <w:rsid w:val="0002187D"/>
    <w:rsid w:val="00021CF8"/>
    <w:rsid w:val="00022822"/>
    <w:rsid w:val="00023F51"/>
    <w:rsid w:val="00024A5E"/>
    <w:rsid w:val="00027C81"/>
    <w:rsid w:val="00033891"/>
    <w:rsid w:val="00035465"/>
    <w:rsid w:val="0004385B"/>
    <w:rsid w:val="0004516D"/>
    <w:rsid w:val="00053DF0"/>
    <w:rsid w:val="000604B0"/>
    <w:rsid w:val="00066A79"/>
    <w:rsid w:val="00070B4B"/>
    <w:rsid w:val="0007387B"/>
    <w:rsid w:val="00074B3C"/>
    <w:rsid w:val="00083726"/>
    <w:rsid w:val="00083C31"/>
    <w:rsid w:val="00084FB3"/>
    <w:rsid w:val="000900FD"/>
    <w:rsid w:val="00093974"/>
    <w:rsid w:val="00094B58"/>
    <w:rsid w:val="00097FC7"/>
    <w:rsid w:val="000A06BE"/>
    <w:rsid w:val="000A0A49"/>
    <w:rsid w:val="000A3E38"/>
    <w:rsid w:val="000A51E2"/>
    <w:rsid w:val="000A70B5"/>
    <w:rsid w:val="000A7186"/>
    <w:rsid w:val="000B4AC9"/>
    <w:rsid w:val="000B5646"/>
    <w:rsid w:val="000C1258"/>
    <w:rsid w:val="000C2894"/>
    <w:rsid w:val="000C565C"/>
    <w:rsid w:val="000C5D00"/>
    <w:rsid w:val="000D0A4A"/>
    <w:rsid w:val="000D115A"/>
    <w:rsid w:val="000D334C"/>
    <w:rsid w:val="000E098E"/>
    <w:rsid w:val="000F1D4D"/>
    <w:rsid w:val="000F30E5"/>
    <w:rsid w:val="000F62E7"/>
    <w:rsid w:val="001018AE"/>
    <w:rsid w:val="001025F1"/>
    <w:rsid w:val="00111B40"/>
    <w:rsid w:val="00122947"/>
    <w:rsid w:val="00127F2E"/>
    <w:rsid w:val="00130DA6"/>
    <w:rsid w:val="00132880"/>
    <w:rsid w:val="001365BC"/>
    <w:rsid w:val="001415A3"/>
    <w:rsid w:val="001444E0"/>
    <w:rsid w:val="001459D7"/>
    <w:rsid w:val="001467C7"/>
    <w:rsid w:val="00152AD5"/>
    <w:rsid w:val="00162522"/>
    <w:rsid w:val="00165124"/>
    <w:rsid w:val="001709B8"/>
    <w:rsid w:val="00171C1C"/>
    <w:rsid w:val="00183465"/>
    <w:rsid w:val="001940DA"/>
    <w:rsid w:val="001952BE"/>
    <w:rsid w:val="00197BA9"/>
    <w:rsid w:val="001A0ABE"/>
    <w:rsid w:val="001A2DCF"/>
    <w:rsid w:val="001A5E82"/>
    <w:rsid w:val="001A6972"/>
    <w:rsid w:val="001B5F00"/>
    <w:rsid w:val="001B7E10"/>
    <w:rsid w:val="001C1494"/>
    <w:rsid w:val="001C5C28"/>
    <w:rsid w:val="001C752F"/>
    <w:rsid w:val="001D0A40"/>
    <w:rsid w:val="001D1B38"/>
    <w:rsid w:val="001E0768"/>
    <w:rsid w:val="001E1B06"/>
    <w:rsid w:val="001F1102"/>
    <w:rsid w:val="001F2CC6"/>
    <w:rsid w:val="00202B4A"/>
    <w:rsid w:val="002038F3"/>
    <w:rsid w:val="00213029"/>
    <w:rsid w:val="00216319"/>
    <w:rsid w:val="00216866"/>
    <w:rsid w:val="00225812"/>
    <w:rsid w:val="00227BB7"/>
    <w:rsid w:val="0023418B"/>
    <w:rsid w:val="00242B2A"/>
    <w:rsid w:val="00243940"/>
    <w:rsid w:val="002446B8"/>
    <w:rsid w:val="00247E20"/>
    <w:rsid w:val="00250E2D"/>
    <w:rsid w:val="0025532C"/>
    <w:rsid w:val="0025606C"/>
    <w:rsid w:val="00256993"/>
    <w:rsid w:val="002672B5"/>
    <w:rsid w:val="00274AD4"/>
    <w:rsid w:val="0028664C"/>
    <w:rsid w:val="00286C88"/>
    <w:rsid w:val="00287F78"/>
    <w:rsid w:val="00291C7F"/>
    <w:rsid w:val="00293628"/>
    <w:rsid w:val="002B099A"/>
    <w:rsid w:val="002B4E17"/>
    <w:rsid w:val="002B5410"/>
    <w:rsid w:val="002C14DA"/>
    <w:rsid w:val="002C3DA9"/>
    <w:rsid w:val="002D07C6"/>
    <w:rsid w:val="002D4AEF"/>
    <w:rsid w:val="002F75C2"/>
    <w:rsid w:val="00300B16"/>
    <w:rsid w:val="00310F3F"/>
    <w:rsid w:val="00311CAD"/>
    <w:rsid w:val="00312DF9"/>
    <w:rsid w:val="00321214"/>
    <w:rsid w:val="003224BD"/>
    <w:rsid w:val="00326D5E"/>
    <w:rsid w:val="00332004"/>
    <w:rsid w:val="00342ADF"/>
    <w:rsid w:val="0035549B"/>
    <w:rsid w:val="00357F5B"/>
    <w:rsid w:val="00375216"/>
    <w:rsid w:val="00375AA8"/>
    <w:rsid w:val="00381B23"/>
    <w:rsid w:val="00383D23"/>
    <w:rsid w:val="00384425"/>
    <w:rsid w:val="00397E5F"/>
    <w:rsid w:val="003A2B55"/>
    <w:rsid w:val="003A624C"/>
    <w:rsid w:val="003B0EDE"/>
    <w:rsid w:val="003B13B9"/>
    <w:rsid w:val="003B15C1"/>
    <w:rsid w:val="003B48C5"/>
    <w:rsid w:val="003C05B9"/>
    <w:rsid w:val="003C17C4"/>
    <w:rsid w:val="003D09DF"/>
    <w:rsid w:val="003D105A"/>
    <w:rsid w:val="003D3E52"/>
    <w:rsid w:val="003E0167"/>
    <w:rsid w:val="003F19EB"/>
    <w:rsid w:val="003F5357"/>
    <w:rsid w:val="003F537D"/>
    <w:rsid w:val="003F715A"/>
    <w:rsid w:val="003F7D65"/>
    <w:rsid w:val="0040143E"/>
    <w:rsid w:val="004022F2"/>
    <w:rsid w:val="00403B49"/>
    <w:rsid w:val="0040778E"/>
    <w:rsid w:val="00411EF9"/>
    <w:rsid w:val="0041231D"/>
    <w:rsid w:val="004127DF"/>
    <w:rsid w:val="00416ACC"/>
    <w:rsid w:val="004179CB"/>
    <w:rsid w:val="00421D81"/>
    <w:rsid w:val="00425E13"/>
    <w:rsid w:val="00430607"/>
    <w:rsid w:val="0043235D"/>
    <w:rsid w:val="00440DBA"/>
    <w:rsid w:val="00440FC2"/>
    <w:rsid w:val="00442B1D"/>
    <w:rsid w:val="00443032"/>
    <w:rsid w:val="004467F7"/>
    <w:rsid w:val="00447B60"/>
    <w:rsid w:val="00451C3C"/>
    <w:rsid w:val="00453D00"/>
    <w:rsid w:val="00453F63"/>
    <w:rsid w:val="004604BD"/>
    <w:rsid w:val="0046062A"/>
    <w:rsid w:val="0046220B"/>
    <w:rsid w:val="00470A40"/>
    <w:rsid w:val="00472253"/>
    <w:rsid w:val="004741CB"/>
    <w:rsid w:val="004751F2"/>
    <w:rsid w:val="0047573F"/>
    <w:rsid w:val="00476531"/>
    <w:rsid w:val="004800F3"/>
    <w:rsid w:val="004827CC"/>
    <w:rsid w:val="004850D6"/>
    <w:rsid w:val="004869D0"/>
    <w:rsid w:val="0048748F"/>
    <w:rsid w:val="00487831"/>
    <w:rsid w:val="00493743"/>
    <w:rsid w:val="00494681"/>
    <w:rsid w:val="004959E7"/>
    <w:rsid w:val="00495ED9"/>
    <w:rsid w:val="00496DDF"/>
    <w:rsid w:val="004A0A6B"/>
    <w:rsid w:val="004A2A52"/>
    <w:rsid w:val="004A5B98"/>
    <w:rsid w:val="004A6D41"/>
    <w:rsid w:val="004A7103"/>
    <w:rsid w:val="004B6F29"/>
    <w:rsid w:val="004B77DE"/>
    <w:rsid w:val="004C2138"/>
    <w:rsid w:val="004C5219"/>
    <w:rsid w:val="004D48EE"/>
    <w:rsid w:val="004E2842"/>
    <w:rsid w:val="004E5A33"/>
    <w:rsid w:val="004E5DBD"/>
    <w:rsid w:val="004E5DE9"/>
    <w:rsid w:val="004E626A"/>
    <w:rsid w:val="004F092D"/>
    <w:rsid w:val="004F18A9"/>
    <w:rsid w:val="005014E0"/>
    <w:rsid w:val="005041DE"/>
    <w:rsid w:val="0051169D"/>
    <w:rsid w:val="00514845"/>
    <w:rsid w:val="0051714E"/>
    <w:rsid w:val="00522FFD"/>
    <w:rsid w:val="005236BD"/>
    <w:rsid w:val="00525731"/>
    <w:rsid w:val="00531AEA"/>
    <w:rsid w:val="00536A0A"/>
    <w:rsid w:val="0054037D"/>
    <w:rsid w:val="005501AF"/>
    <w:rsid w:val="00556A89"/>
    <w:rsid w:val="005624D9"/>
    <w:rsid w:val="00563C08"/>
    <w:rsid w:val="00566BAC"/>
    <w:rsid w:val="00566D20"/>
    <w:rsid w:val="005718E9"/>
    <w:rsid w:val="00572823"/>
    <w:rsid w:val="005730A4"/>
    <w:rsid w:val="00573643"/>
    <w:rsid w:val="0057641D"/>
    <w:rsid w:val="00580653"/>
    <w:rsid w:val="0058356B"/>
    <w:rsid w:val="00587465"/>
    <w:rsid w:val="00592941"/>
    <w:rsid w:val="005930D3"/>
    <w:rsid w:val="00593890"/>
    <w:rsid w:val="005A3369"/>
    <w:rsid w:val="005A4D25"/>
    <w:rsid w:val="005A7BC6"/>
    <w:rsid w:val="005C732F"/>
    <w:rsid w:val="005D4994"/>
    <w:rsid w:val="005D7E74"/>
    <w:rsid w:val="005F65B8"/>
    <w:rsid w:val="00602E62"/>
    <w:rsid w:val="00605172"/>
    <w:rsid w:val="006322BD"/>
    <w:rsid w:val="0063740C"/>
    <w:rsid w:val="00642A7F"/>
    <w:rsid w:val="006476B7"/>
    <w:rsid w:val="00653DD8"/>
    <w:rsid w:val="006561A5"/>
    <w:rsid w:val="00656D73"/>
    <w:rsid w:val="00660155"/>
    <w:rsid w:val="0066242F"/>
    <w:rsid w:val="00664151"/>
    <w:rsid w:val="00666516"/>
    <w:rsid w:val="00673934"/>
    <w:rsid w:val="006810B8"/>
    <w:rsid w:val="0068195D"/>
    <w:rsid w:val="00690D94"/>
    <w:rsid w:val="00693091"/>
    <w:rsid w:val="006A409C"/>
    <w:rsid w:val="006B402E"/>
    <w:rsid w:val="006B4FE9"/>
    <w:rsid w:val="006B6486"/>
    <w:rsid w:val="006B688F"/>
    <w:rsid w:val="006C2796"/>
    <w:rsid w:val="006C419A"/>
    <w:rsid w:val="006C63B8"/>
    <w:rsid w:val="006C76DA"/>
    <w:rsid w:val="006D4B69"/>
    <w:rsid w:val="006D64E3"/>
    <w:rsid w:val="006E0998"/>
    <w:rsid w:val="006E2D6A"/>
    <w:rsid w:val="006E6646"/>
    <w:rsid w:val="006F22CB"/>
    <w:rsid w:val="006F304E"/>
    <w:rsid w:val="006F37C6"/>
    <w:rsid w:val="006F45F9"/>
    <w:rsid w:val="006F4C91"/>
    <w:rsid w:val="00703EB1"/>
    <w:rsid w:val="00707556"/>
    <w:rsid w:val="007133C5"/>
    <w:rsid w:val="00723D5D"/>
    <w:rsid w:val="00730291"/>
    <w:rsid w:val="00730F03"/>
    <w:rsid w:val="00737122"/>
    <w:rsid w:val="00741BD2"/>
    <w:rsid w:val="00742180"/>
    <w:rsid w:val="00750A92"/>
    <w:rsid w:val="007605A8"/>
    <w:rsid w:val="0078196C"/>
    <w:rsid w:val="00782332"/>
    <w:rsid w:val="007831CC"/>
    <w:rsid w:val="0078760B"/>
    <w:rsid w:val="007906F0"/>
    <w:rsid w:val="007907E2"/>
    <w:rsid w:val="00792C3E"/>
    <w:rsid w:val="00792D2E"/>
    <w:rsid w:val="0079604F"/>
    <w:rsid w:val="00796525"/>
    <w:rsid w:val="007A2DBD"/>
    <w:rsid w:val="007B0CF0"/>
    <w:rsid w:val="007B0F2E"/>
    <w:rsid w:val="007C52A5"/>
    <w:rsid w:val="007C5B2F"/>
    <w:rsid w:val="007C742E"/>
    <w:rsid w:val="007D2214"/>
    <w:rsid w:val="007D3337"/>
    <w:rsid w:val="007D6808"/>
    <w:rsid w:val="007D707C"/>
    <w:rsid w:val="007E1890"/>
    <w:rsid w:val="007E754C"/>
    <w:rsid w:val="007E7651"/>
    <w:rsid w:val="007F1419"/>
    <w:rsid w:val="007F7C3C"/>
    <w:rsid w:val="0080472B"/>
    <w:rsid w:val="00815109"/>
    <w:rsid w:val="00823698"/>
    <w:rsid w:val="00825B60"/>
    <w:rsid w:val="0083171C"/>
    <w:rsid w:val="00832B91"/>
    <w:rsid w:val="00832C57"/>
    <w:rsid w:val="008330EB"/>
    <w:rsid w:val="008427D7"/>
    <w:rsid w:val="00842C70"/>
    <w:rsid w:val="008455D8"/>
    <w:rsid w:val="00845A45"/>
    <w:rsid w:val="008509C5"/>
    <w:rsid w:val="00853BA9"/>
    <w:rsid w:val="00854CC5"/>
    <w:rsid w:val="00867049"/>
    <w:rsid w:val="00873729"/>
    <w:rsid w:val="00877DA0"/>
    <w:rsid w:val="00884211"/>
    <w:rsid w:val="008874A9"/>
    <w:rsid w:val="00893AED"/>
    <w:rsid w:val="00893D9C"/>
    <w:rsid w:val="0089781B"/>
    <w:rsid w:val="008A27E5"/>
    <w:rsid w:val="008B07F5"/>
    <w:rsid w:val="008B172A"/>
    <w:rsid w:val="008B2178"/>
    <w:rsid w:val="008B2870"/>
    <w:rsid w:val="008B5CF0"/>
    <w:rsid w:val="008C4161"/>
    <w:rsid w:val="008C633B"/>
    <w:rsid w:val="008D02DC"/>
    <w:rsid w:val="008D3BBF"/>
    <w:rsid w:val="008E23FC"/>
    <w:rsid w:val="008E331C"/>
    <w:rsid w:val="008E3752"/>
    <w:rsid w:val="008E57EA"/>
    <w:rsid w:val="008E5BDF"/>
    <w:rsid w:val="008E7288"/>
    <w:rsid w:val="008F3609"/>
    <w:rsid w:val="0090079A"/>
    <w:rsid w:val="009018F2"/>
    <w:rsid w:val="00903D1F"/>
    <w:rsid w:val="00907065"/>
    <w:rsid w:val="0090772A"/>
    <w:rsid w:val="009102CF"/>
    <w:rsid w:val="00911B8E"/>
    <w:rsid w:val="00924903"/>
    <w:rsid w:val="00926B47"/>
    <w:rsid w:val="00926DD9"/>
    <w:rsid w:val="0093285E"/>
    <w:rsid w:val="009418DC"/>
    <w:rsid w:val="00952BF5"/>
    <w:rsid w:val="00956A0F"/>
    <w:rsid w:val="00957C13"/>
    <w:rsid w:val="00961A3B"/>
    <w:rsid w:val="009676AF"/>
    <w:rsid w:val="00970035"/>
    <w:rsid w:val="009704D9"/>
    <w:rsid w:val="00971D62"/>
    <w:rsid w:val="0097737A"/>
    <w:rsid w:val="009846F6"/>
    <w:rsid w:val="009966DB"/>
    <w:rsid w:val="009A1F33"/>
    <w:rsid w:val="009A64A7"/>
    <w:rsid w:val="009B0B7F"/>
    <w:rsid w:val="009B17A0"/>
    <w:rsid w:val="009E4752"/>
    <w:rsid w:val="009E590F"/>
    <w:rsid w:val="009E659B"/>
    <w:rsid w:val="009E6952"/>
    <w:rsid w:val="009E7976"/>
    <w:rsid w:val="009F30A9"/>
    <w:rsid w:val="009F5A7B"/>
    <w:rsid w:val="009F5E0C"/>
    <w:rsid w:val="00A03471"/>
    <w:rsid w:val="00A03D05"/>
    <w:rsid w:val="00A0614B"/>
    <w:rsid w:val="00A067A9"/>
    <w:rsid w:val="00A13D83"/>
    <w:rsid w:val="00A33726"/>
    <w:rsid w:val="00A34A66"/>
    <w:rsid w:val="00A37A4E"/>
    <w:rsid w:val="00A440F4"/>
    <w:rsid w:val="00A50A57"/>
    <w:rsid w:val="00A51B11"/>
    <w:rsid w:val="00A52B0B"/>
    <w:rsid w:val="00A565D2"/>
    <w:rsid w:val="00A63624"/>
    <w:rsid w:val="00A65B23"/>
    <w:rsid w:val="00A70A3D"/>
    <w:rsid w:val="00A7317F"/>
    <w:rsid w:val="00A7343B"/>
    <w:rsid w:val="00A90874"/>
    <w:rsid w:val="00AA3D4A"/>
    <w:rsid w:val="00AA6EB1"/>
    <w:rsid w:val="00AB09BE"/>
    <w:rsid w:val="00AB0A0E"/>
    <w:rsid w:val="00AB1C70"/>
    <w:rsid w:val="00AB6EFD"/>
    <w:rsid w:val="00AC09C2"/>
    <w:rsid w:val="00AD2674"/>
    <w:rsid w:val="00AE6829"/>
    <w:rsid w:val="00AF1959"/>
    <w:rsid w:val="00AF5083"/>
    <w:rsid w:val="00AF7275"/>
    <w:rsid w:val="00AF759D"/>
    <w:rsid w:val="00B00086"/>
    <w:rsid w:val="00B01030"/>
    <w:rsid w:val="00B02041"/>
    <w:rsid w:val="00B0767A"/>
    <w:rsid w:val="00B12A06"/>
    <w:rsid w:val="00B12BF4"/>
    <w:rsid w:val="00B17217"/>
    <w:rsid w:val="00B31A7D"/>
    <w:rsid w:val="00B37986"/>
    <w:rsid w:val="00B41D79"/>
    <w:rsid w:val="00B46199"/>
    <w:rsid w:val="00B478D7"/>
    <w:rsid w:val="00B56394"/>
    <w:rsid w:val="00B65750"/>
    <w:rsid w:val="00B67090"/>
    <w:rsid w:val="00B74A35"/>
    <w:rsid w:val="00B77AC3"/>
    <w:rsid w:val="00B8371A"/>
    <w:rsid w:val="00B910BE"/>
    <w:rsid w:val="00B939A6"/>
    <w:rsid w:val="00B95884"/>
    <w:rsid w:val="00BA155F"/>
    <w:rsid w:val="00BA276B"/>
    <w:rsid w:val="00BA2982"/>
    <w:rsid w:val="00BB3523"/>
    <w:rsid w:val="00BB6902"/>
    <w:rsid w:val="00BC43BE"/>
    <w:rsid w:val="00BC7669"/>
    <w:rsid w:val="00BD5E81"/>
    <w:rsid w:val="00BE142E"/>
    <w:rsid w:val="00BE2F8B"/>
    <w:rsid w:val="00BF2644"/>
    <w:rsid w:val="00BF755E"/>
    <w:rsid w:val="00C05368"/>
    <w:rsid w:val="00C11C71"/>
    <w:rsid w:val="00C144E2"/>
    <w:rsid w:val="00C1782E"/>
    <w:rsid w:val="00C211A8"/>
    <w:rsid w:val="00C2272D"/>
    <w:rsid w:val="00C278AF"/>
    <w:rsid w:val="00C36515"/>
    <w:rsid w:val="00C42FEA"/>
    <w:rsid w:val="00C4515C"/>
    <w:rsid w:val="00C535C6"/>
    <w:rsid w:val="00C546F2"/>
    <w:rsid w:val="00C5679F"/>
    <w:rsid w:val="00C60188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AEB"/>
    <w:rsid w:val="00CA0CA3"/>
    <w:rsid w:val="00CA23B0"/>
    <w:rsid w:val="00CB12C9"/>
    <w:rsid w:val="00CB36FD"/>
    <w:rsid w:val="00CB5F70"/>
    <w:rsid w:val="00CC3445"/>
    <w:rsid w:val="00CD282A"/>
    <w:rsid w:val="00CD4A42"/>
    <w:rsid w:val="00CE2D6C"/>
    <w:rsid w:val="00CE4C0D"/>
    <w:rsid w:val="00CF5F41"/>
    <w:rsid w:val="00D01345"/>
    <w:rsid w:val="00D04A71"/>
    <w:rsid w:val="00D05E1B"/>
    <w:rsid w:val="00D073B6"/>
    <w:rsid w:val="00D07AF9"/>
    <w:rsid w:val="00D16CEF"/>
    <w:rsid w:val="00D20371"/>
    <w:rsid w:val="00D2165B"/>
    <w:rsid w:val="00D23A1D"/>
    <w:rsid w:val="00D243C8"/>
    <w:rsid w:val="00D319B9"/>
    <w:rsid w:val="00D40F2E"/>
    <w:rsid w:val="00D43C5C"/>
    <w:rsid w:val="00D44A0F"/>
    <w:rsid w:val="00D46913"/>
    <w:rsid w:val="00D53763"/>
    <w:rsid w:val="00D54556"/>
    <w:rsid w:val="00D57199"/>
    <w:rsid w:val="00D61AFD"/>
    <w:rsid w:val="00D67655"/>
    <w:rsid w:val="00D81412"/>
    <w:rsid w:val="00D845D4"/>
    <w:rsid w:val="00D86914"/>
    <w:rsid w:val="00D913B9"/>
    <w:rsid w:val="00DA0035"/>
    <w:rsid w:val="00DA01E8"/>
    <w:rsid w:val="00DA1939"/>
    <w:rsid w:val="00DA40CD"/>
    <w:rsid w:val="00DB0D7D"/>
    <w:rsid w:val="00DB28F4"/>
    <w:rsid w:val="00DB5158"/>
    <w:rsid w:val="00DB5F04"/>
    <w:rsid w:val="00DC4998"/>
    <w:rsid w:val="00DC4D03"/>
    <w:rsid w:val="00DD03C0"/>
    <w:rsid w:val="00DD0E7F"/>
    <w:rsid w:val="00DD2A1F"/>
    <w:rsid w:val="00DD5282"/>
    <w:rsid w:val="00DE6D72"/>
    <w:rsid w:val="00DF0994"/>
    <w:rsid w:val="00DF267A"/>
    <w:rsid w:val="00DF4906"/>
    <w:rsid w:val="00DF4BD1"/>
    <w:rsid w:val="00E05621"/>
    <w:rsid w:val="00E12BFC"/>
    <w:rsid w:val="00E14827"/>
    <w:rsid w:val="00E217A4"/>
    <w:rsid w:val="00E230EC"/>
    <w:rsid w:val="00E244B6"/>
    <w:rsid w:val="00E2758E"/>
    <w:rsid w:val="00E328A6"/>
    <w:rsid w:val="00E343EE"/>
    <w:rsid w:val="00E424CD"/>
    <w:rsid w:val="00E44EC2"/>
    <w:rsid w:val="00E472E8"/>
    <w:rsid w:val="00E47487"/>
    <w:rsid w:val="00E52AC9"/>
    <w:rsid w:val="00E52DE3"/>
    <w:rsid w:val="00E55974"/>
    <w:rsid w:val="00E629F0"/>
    <w:rsid w:val="00E63439"/>
    <w:rsid w:val="00E6735B"/>
    <w:rsid w:val="00E72713"/>
    <w:rsid w:val="00E74238"/>
    <w:rsid w:val="00E769ED"/>
    <w:rsid w:val="00E77288"/>
    <w:rsid w:val="00E77668"/>
    <w:rsid w:val="00E8011E"/>
    <w:rsid w:val="00E819F5"/>
    <w:rsid w:val="00E81F7B"/>
    <w:rsid w:val="00E9010C"/>
    <w:rsid w:val="00E93AEB"/>
    <w:rsid w:val="00E96AFA"/>
    <w:rsid w:val="00EA25C3"/>
    <w:rsid w:val="00EA28B8"/>
    <w:rsid w:val="00EB0FCB"/>
    <w:rsid w:val="00EB34DF"/>
    <w:rsid w:val="00EB4CD5"/>
    <w:rsid w:val="00EC2439"/>
    <w:rsid w:val="00EC73BC"/>
    <w:rsid w:val="00EC7E98"/>
    <w:rsid w:val="00EE4FBC"/>
    <w:rsid w:val="00EF02C0"/>
    <w:rsid w:val="00EF25AD"/>
    <w:rsid w:val="00EF2EE1"/>
    <w:rsid w:val="00EF3263"/>
    <w:rsid w:val="00EF6683"/>
    <w:rsid w:val="00F008CE"/>
    <w:rsid w:val="00F00ED4"/>
    <w:rsid w:val="00F01536"/>
    <w:rsid w:val="00F0569C"/>
    <w:rsid w:val="00F07DBF"/>
    <w:rsid w:val="00F15084"/>
    <w:rsid w:val="00F21587"/>
    <w:rsid w:val="00F33D96"/>
    <w:rsid w:val="00F341F9"/>
    <w:rsid w:val="00F410DC"/>
    <w:rsid w:val="00F411B4"/>
    <w:rsid w:val="00F430F8"/>
    <w:rsid w:val="00F4361E"/>
    <w:rsid w:val="00F4594F"/>
    <w:rsid w:val="00F45E7C"/>
    <w:rsid w:val="00F4771A"/>
    <w:rsid w:val="00F5022A"/>
    <w:rsid w:val="00F65F7A"/>
    <w:rsid w:val="00F6742F"/>
    <w:rsid w:val="00F7381A"/>
    <w:rsid w:val="00F805E0"/>
    <w:rsid w:val="00F814DE"/>
    <w:rsid w:val="00F818C8"/>
    <w:rsid w:val="00F84332"/>
    <w:rsid w:val="00F874DA"/>
    <w:rsid w:val="00F95995"/>
    <w:rsid w:val="00F96F3E"/>
    <w:rsid w:val="00F97277"/>
    <w:rsid w:val="00FB0C95"/>
    <w:rsid w:val="00FC0CEA"/>
    <w:rsid w:val="00FC1418"/>
    <w:rsid w:val="00FD3564"/>
    <w:rsid w:val="00FD379F"/>
    <w:rsid w:val="00FD48FE"/>
    <w:rsid w:val="00FE7F85"/>
    <w:rsid w:val="00FF61A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05ACA"/>
  <w15:docId w15:val="{09AC7847-EADB-45F5-AE82-E48164C0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681"/>
    <w:pPr>
      <w:spacing w:after="160" w:line="260" w:lineRule="atLeast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83726"/>
    <w:pPr>
      <w:keepNext/>
      <w:keepLines/>
      <w:spacing w:before="60" w:after="200" w:line="260" w:lineRule="exac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083726"/>
    <w:pPr>
      <w:spacing w:line="240" w:lineRule="auto"/>
      <w:outlineLvl w:val="1"/>
    </w:pPr>
    <w:rPr>
      <w:b w:val="0"/>
      <w:bCs w:val="0"/>
      <w:szCs w:val="26"/>
    </w:rPr>
  </w:style>
  <w:style w:type="paragraph" w:styleId="Overskrift3">
    <w:name w:val="heading 3"/>
    <w:basedOn w:val="Overskrift1"/>
    <w:next w:val="Normal"/>
    <w:link w:val="Overskrift3Tegn"/>
    <w:uiPriority w:val="9"/>
    <w:semiHidden/>
    <w:unhideWhenUsed/>
    <w:qFormat/>
    <w:rsid w:val="0090772A"/>
    <w:pPr>
      <w:spacing w:before="40" w:after="0"/>
      <w:outlineLvl w:val="2"/>
    </w:pPr>
    <w:rPr>
      <w:b w:val="0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link w:val="SidehovedTegn"/>
    <w:uiPriority w:val="99"/>
    <w:unhideWhenUsed/>
    <w:rsid w:val="00E472E8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E472E8"/>
    <w:rPr>
      <w:rFonts w:ascii="Arial" w:hAnsi="Arial"/>
      <w:sz w:val="20"/>
    </w:rPr>
  </w:style>
  <w:style w:type="paragraph" w:styleId="Sidefod">
    <w:name w:val="footer"/>
    <w:link w:val="SidefodTegn"/>
    <w:uiPriority w:val="99"/>
    <w:unhideWhenUsed/>
    <w:rsid w:val="00E472E8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E472E8"/>
    <w:rPr>
      <w:rFonts w:ascii="Arial" w:hAnsi="Arial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83726"/>
    <w:rPr>
      <w:rFonts w:asciiTheme="majorHAnsi" w:eastAsiaTheme="majorEastAsia" w:hAnsiTheme="majorHAnsi" w:cstheme="majorBidi"/>
      <w:b/>
      <w:bCs/>
      <w:sz w:val="24"/>
      <w:szCs w:val="28"/>
    </w:rPr>
  </w:style>
  <w:style w:type="paragraph" w:customStyle="1" w:styleId="Sender">
    <w:name w:val="Sender"/>
    <w:link w:val="SenderTegn"/>
    <w:rsid w:val="003B15C1"/>
    <w:pPr>
      <w:spacing w:after="0" w:line="140" w:lineRule="atLeast"/>
    </w:pPr>
    <w:rPr>
      <w:rFonts w:ascii="Arial" w:hAnsi="Arial"/>
      <w:sz w:val="14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3726"/>
    <w:rPr>
      <w:rFonts w:asciiTheme="majorHAnsi" w:eastAsiaTheme="majorEastAsia" w:hAnsiTheme="majorHAnsi" w:cstheme="majorBidi"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008CE"/>
    <w:rPr>
      <w:b/>
    </w:rPr>
  </w:style>
  <w:style w:type="paragraph" w:customStyle="1" w:styleId="SenderDepartment">
    <w:name w:val="SenderDepartment"/>
    <w:basedOn w:val="Sender"/>
    <w:link w:val="SenderDepartmentTegn"/>
    <w:rsid w:val="003B15C1"/>
    <w:pPr>
      <w:spacing w:line="260" w:lineRule="atLeast"/>
    </w:pPr>
    <w:rPr>
      <w:b/>
      <w:sz w:val="20"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3B15C1"/>
    <w:rPr>
      <w:rFonts w:ascii="Arial" w:hAnsi="Arial"/>
      <w:sz w:val="14"/>
    </w:rPr>
  </w:style>
  <w:style w:type="character" w:customStyle="1" w:styleId="DocumentDateChar">
    <w:name w:val="DocumentDate Char"/>
    <w:basedOn w:val="SenderTegn"/>
    <w:link w:val="DocumentDate"/>
    <w:rsid w:val="00F008CE"/>
    <w:rPr>
      <w:rFonts w:ascii="Arial" w:hAnsi="Arial"/>
      <w:b/>
      <w:sz w:val="14"/>
    </w:rPr>
  </w:style>
  <w:style w:type="character" w:customStyle="1" w:styleId="SenderDepartmentTegn">
    <w:name w:val="SenderDepartment Tegn"/>
    <w:basedOn w:val="DocumentDateChar"/>
    <w:link w:val="SenderDepartment"/>
    <w:rsid w:val="003B15C1"/>
    <w:rPr>
      <w:rFonts w:ascii="Arial" w:hAnsi="Arial"/>
      <w:b/>
      <w:sz w:val="20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rsid w:val="00E472E8"/>
    <w:pPr>
      <w:spacing w:after="0" w:line="240" w:lineRule="auto"/>
    </w:pPr>
    <w:rPr>
      <w:rFonts w:ascii="Algerian" w:hAnsi="Algerian"/>
      <w:sz w:val="16"/>
    </w:rPr>
  </w:style>
  <w:style w:type="paragraph" w:customStyle="1" w:styleId="Amkerplacering">
    <w:name w:val="Amkerplacering"/>
    <w:qFormat/>
    <w:rsid w:val="00514845"/>
    <w:pPr>
      <w:spacing w:after="0" w:line="14" w:lineRule="exact"/>
    </w:pPr>
    <w:rPr>
      <w:rFonts w:ascii="Arial" w:hAnsi="Arial"/>
      <w:sz w:val="20"/>
    </w:rPr>
  </w:style>
  <w:style w:type="paragraph" w:customStyle="1" w:styleId="NormalSammen">
    <w:name w:val="NormalSammen"/>
    <w:qFormat/>
    <w:rsid w:val="006F22CB"/>
    <w:pPr>
      <w:keepNext/>
      <w:keepLines/>
      <w:spacing w:after="0" w:line="260" w:lineRule="atLeast"/>
    </w:pPr>
    <w:rPr>
      <w:rFonts w:ascii="Arial" w:hAnsi="Arial"/>
      <w:sz w:val="20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0772A"/>
    <w:rPr>
      <w:rFonts w:asciiTheme="majorHAnsi" w:eastAsiaTheme="majorEastAsia" w:hAnsiTheme="majorHAnsi" w:cstheme="majorBidi"/>
      <w:bCs/>
      <w:sz w:val="24"/>
      <w:szCs w:val="24"/>
    </w:rPr>
  </w:style>
  <w:style w:type="paragraph" w:customStyle="1" w:styleId="Template-StregForvaltning">
    <w:name w:val="Template - Streg Forvaltning"/>
    <w:basedOn w:val="Normal"/>
    <w:uiPriority w:val="99"/>
    <w:semiHidden/>
    <w:rsid w:val="001D1B38"/>
    <w:pPr>
      <w:pBdr>
        <w:bottom w:val="single" w:sz="4" w:space="1" w:color="auto"/>
      </w:pBdr>
      <w:spacing w:after="0"/>
      <w:ind w:right="2155"/>
    </w:pPr>
    <w:rPr>
      <w:rFonts w:ascii="Arial" w:eastAsia="Times New Roman" w:hAnsi="Arial" w:cs="Times New Roman"/>
      <w:noProof/>
      <w:sz w:val="18"/>
      <w:szCs w:val="24"/>
      <w:lang w:eastAsia="da-DK"/>
    </w:rPr>
  </w:style>
  <w:style w:type="paragraph" w:customStyle="1" w:styleId="Template-Adresse">
    <w:name w:val="Template - Adresse"/>
    <w:basedOn w:val="Normal"/>
    <w:uiPriority w:val="99"/>
    <w:rsid w:val="001D1B38"/>
    <w:pPr>
      <w:spacing w:after="0" w:line="180" w:lineRule="atLeast"/>
    </w:pPr>
    <w:rPr>
      <w:rFonts w:ascii="Arial" w:eastAsia="Times New Roman" w:hAnsi="Arial" w:cs="Times New Roman"/>
      <w:noProof/>
      <w:sz w:val="14"/>
      <w:szCs w:val="24"/>
      <w:lang w:eastAsia="da-DK"/>
    </w:rPr>
  </w:style>
  <w:style w:type="paragraph" w:customStyle="1" w:styleId="Template-AdresseFed">
    <w:name w:val="Template - Adresse Fed"/>
    <w:basedOn w:val="Template-Adresse"/>
    <w:next w:val="Template-Adresse"/>
    <w:uiPriority w:val="99"/>
    <w:rsid w:val="001D1B38"/>
    <w:rPr>
      <w:b/>
    </w:rPr>
  </w:style>
  <w:style w:type="paragraph" w:customStyle="1" w:styleId="Template-SpacerLille">
    <w:name w:val="Template - SpacerLille"/>
    <w:basedOn w:val="Normal"/>
    <w:uiPriority w:val="99"/>
    <w:semiHidden/>
    <w:rsid w:val="001D1B38"/>
    <w:pPr>
      <w:spacing w:after="0" w:line="240" w:lineRule="atLeast"/>
    </w:pPr>
    <w:rPr>
      <w:rFonts w:ascii="Arial" w:eastAsia="Times New Roman" w:hAnsi="Arial" w:cs="Times New Roman"/>
      <w:noProof/>
      <w:sz w:val="18"/>
      <w:szCs w:val="24"/>
      <w:lang w:eastAsia="da-DK"/>
    </w:rPr>
  </w:style>
  <w:style w:type="character" w:styleId="Sidetal">
    <w:name w:val="page number"/>
    <w:uiPriority w:val="99"/>
    <w:semiHidden/>
    <w:rsid w:val="001D0A40"/>
    <w:rPr>
      <w:rFonts w:ascii="Arial" w:hAnsi="Arial"/>
    </w:rPr>
  </w:style>
  <w:style w:type="paragraph" w:customStyle="1" w:styleId="Notat">
    <w:name w:val="Notat"/>
    <w:qFormat/>
    <w:rsid w:val="00653DD8"/>
    <w:pPr>
      <w:spacing w:after="480"/>
    </w:pPr>
    <w:rPr>
      <w:rFonts w:ascii="Arial" w:hAnsi="Arial"/>
      <w:sz w:val="30"/>
      <w:szCs w:val="30"/>
    </w:rPr>
  </w:style>
  <w:style w:type="paragraph" w:customStyle="1" w:styleId="Doctype2">
    <w:name w:val="Doctype2"/>
    <w:qFormat/>
    <w:rsid w:val="00024A5E"/>
    <w:pPr>
      <w:spacing w:before="120" w:after="0"/>
    </w:pPr>
    <w:rPr>
      <w:rFonts w:ascii="Arial" w:hAnsi="Arial"/>
      <w:b/>
      <w:bCs/>
      <w:sz w:val="14"/>
      <w:szCs w:val="14"/>
    </w:rPr>
  </w:style>
  <w:style w:type="paragraph" w:styleId="Listeafsnit">
    <w:name w:val="List Paragraph"/>
    <w:basedOn w:val="Normal"/>
    <w:uiPriority w:val="34"/>
    <w:rsid w:val="00A565D2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1B7E10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B7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kommunale.ejendomme@albertslund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gne@frivilligcenter.d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pp-02-vm\Dynamictemplate\Skabeloner\Not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rugerdefineret 9">
      <a:majorFont>
        <a:latin typeface="Open Sans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D7447-99BB-4AB5-AD34-57EC15DE7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</Template>
  <TotalTime>35</TotalTime>
  <Pages>3</Pages>
  <Words>636</Words>
  <Characters>3443</Characters>
  <Application>Microsoft Office Word</Application>
  <DocSecurity>0</DocSecurity>
  <Lines>104</Lines>
  <Paragraphs>107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creator>Thor Juul Storgaard</dc:creator>
  <cp:lastModifiedBy>Thor Juul Storgaard</cp:lastModifiedBy>
  <cp:revision>13</cp:revision>
  <cp:lastPrinted>2014-07-17T10:44:00Z</cp:lastPrinted>
  <dcterms:created xsi:type="dcterms:W3CDTF">2026-09-07T15:36:00Z</dcterms:created>
  <dcterms:modified xsi:type="dcterms:W3CDTF">2026-09-11T11:33:00Z</dcterms:modified>
</cp:coreProperties>
</file>